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43" w:rsidRPr="005A06EC" w:rsidRDefault="004E3489" w:rsidP="00EE785D">
      <w:pPr>
        <w:pStyle w:val="m5"/>
        <w:rPr>
          <w:b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40EFADD" wp14:editId="5DBAD3DD">
            <wp:extent cx="6476116" cy="18288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анк с новым адресом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83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6A9" w:rsidRDefault="000F16A9" w:rsidP="00EE785D">
      <w:pPr>
        <w:jc w:val="center"/>
        <w:rPr>
          <w:sz w:val="28"/>
          <w:szCs w:val="28"/>
        </w:rPr>
      </w:pPr>
    </w:p>
    <w:p w:rsidR="007F4E29" w:rsidRDefault="007F4E29" w:rsidP="00EE785D">
      <w:pPr>
        <w:jc w:val="center"/>
      </w:pPr>
      <w:r w:rsidRPr="00507613">
        <w:t>Уважаемые Руководители!</w:t>
      </w:r>
    </w:p>
    <w:p w:rsidR="00507613" w:rsidRDefault="00507613" w:rsidP="00EE785D">
      <w:pPr>
        <w:jc w:val="center"/>
      </w:pPr>
    </w:p>
    <w:p w:rsidR="00507613" w:rsidRPr="00507613" w:rsidRDefault="00507613" w:rsidP="00EE785D">
      <w:pPr>
        <w:jc w:val="center"/>
      </w:pPr>
    </w:p>
    <w:p w:rsidR="00DA5ACD" w:rsidRPr="00FD4842" w:rsidRDefault="007F4E29" w:rsidP="00FD4842">
      <w:pPr>
        <w:rPr>
          <w:sz w:val="22"/>
          <w:szCs w:val="22"/>
        </w:rPr>
      </w:pPr>
      <w:r w:rsidRPr="00507613">
        <w:t>В рамках проведения мониторинга рынка прошу Вас, на основании техническ</w:t>
      </w:r>
      <w:r w:rsidR="008D2860" w:rsidRPr="00507613">
        <w:t>ого</w:t>
      </w:r>
      <w:r w:rsidRPr="00507613">
        <w:t xml:space="preserve"> задани</w:t>
      </w:r>
      <w:r w:rsidR="008D2860" w:rsidRPr="00507613">
        <w:t>я</w:t>
      </w:r>
      <w:r w:rsidRPr="00507613">
        <w:t xml:space="preserve">, подготовить и направить в наш адрес коммерческое предложение </w:t>
      </w:r>
      <w:r w:rsidR="0077783D" w:rsidRPr="00507613">
        <w:t>на</w:t>
      </w:r>
      <w:r w:rsidR="00507613" w:rsidRPr="00507613">
        <w:t xml:space="preserve"> </w:t>
      </w:r>
      <w:r w:rsidR="00F112EF" w:rsidRPr="00507613">
        <w:t>поставку</w:t>
      </w:r>
      <w:r w:rsidR="00F112EF">
        <w:t xml:space="preserve"> </w:t>
      </w:r>
      <w:r w:rsidR="00F112EF" w:rsidRPr="00507613">
        <w:t>«</w:t>
      </w:r>
      <w:r w:rsidR="005307B2" w:rsidRPr="005307B2">
        <w:t>СИЗОД</w:t>
      </w:r>
      <w:r w:rsidR="00F80DCA" w:rsidRPr="00507613">
        <w:t>»</w:t>
      </w:r>
      <w:r w:rsidR="00D23B86" w:rsidRPr="00507613">
        <w:t>.</w:t>
      </w:r>
    </w:p>
    <w:p w:rsidR="003422A2" w:rsidRPr="00507613" w:rsidRDefault="007F4E29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>Существенные условия</w:t>
      </w:r>
      <w:r w:rsidR="003422A2" w:rsidRPr="00507613">
        <w:rPr>
          <w:sz w:val="24"/>
          <w:szCs w:val="24"/>
        </w:rPr>
        <w:t>:</w:t>
      </w:r>
    </w:p>
    <w:p w:rsidR="00B947A4" w:rsidRPr="00507613" w:rsidRDefault="003422A2" w:rsidP="00B947A4">
      <w:pPr>
        <w:pStyle w:val="aff9"/>
        <w:numPr>
          <w:ilvl w:val="0"/>
          <w:numId w:val="37"/>
        </w:numPr>
        <w:jc w:val="both"/>
        <w:rPr>
          <w:sz w:val="24"/>
          <w:szCs w:val="24"/>
        </w:rPr>
      </w:pPr>
      <w:r w:rsidRPr="00507613">
        <w:rPr>
          <w:sz w:val="24"/>
          <w:szCs w:val="24"/>
        </w:rPr>
        <w:t xml:space="preserve">Период </w:t>
      </w:r>
      <w:r w:rsidR="00253A1D" w:rsidRPr="00507613">
        <w:rPr>
          <w:sz w:val="24"/>
          <w:szCs w:val="24"/>
        </w:rPr>
        <w:t>поставки</w:t>
      </w:r>
      <w:r w:rsidRPr="00507613">
        <w:rPr>
          <w:sz w:val="24"/>
          <w:szCs w:val="24"/>
        </w:rPr>
        <w:t>:</w:t>
      </w:r>
      <w:r w:rsidR="00844E25" w:rsidRPr="00507613">
        <w:rPr>
          <w:sz w:val="24"/>
          <w:szCs w:val="24"/>
        </w:rPr>
        <w:t xml:space="preserve"> </w:t>
      </w:r>
      <w:r w:rsidR="007E2FFD" w:rsidRPr="00507613">
        <w:rPr>
          <w:sz w:val="24"/>
          <w:szCs w:val="24"/>
        </w:rPr>
        <w:t>В соответствии с техническим заданием</w:t>
      </w:r>
      <w:r w:rsidR="00B947A4" w:rsidRPr="00507613">
        <w:rPr>
          <w:sz w:val="24"/>
          <w:szCs w:val="24"/>
        </w:rPr>
        <w:t xml:space="preserve">. </w:t>
      </w:r>
    </w:p>
    <w:p w:rsidR="00A40D07" w:rsidRPr="00507613" w:rsidRDefault="003422A2" w:rsidP="00B947A4">
      <w:pPr>
        <w:pStyle w:val="aff9"/>
        <w:numPr>
          <w:ilvl w:val="0"/>
          <w:numId w:val="37"/>
        </w:numPr>
        <w:jc w:val="both"/>
        <w:rPr>
          <w:sz w:val="24"/>
          <w:szCs w:val="24"/>
        </w:rPr>
      </w:pPr>
      <w:r w:rsidRPr="00507613">
        <w:rPr>
          <w:sz w:val="24"/>
          <w:szCs w:val="24"/>
        </w:rPr>
        <w:t xml:space="preserve">Место </w:t>
      </w:r>
      <w:r w:rsidR="00253A1D" w:rsidRPr="00507613">
        <w:rPr>
          <w:sz w:val="24"/>
          <w:szCs w:val="24"/>
        </w:rPr>
        <w:t>поставки</w:t>
      </w:r>
      <w:r w:rsidRPr="00507613">
        <w:rPr>
          <w:sz w:val="24"/>
          <w:szCs w:val="24"/>
        </w:rPr>
        <w:t xml:space="preserve">: </w:t>
      </w:r>
      <w:r w:rsidR="00783310" w:rsidRPr="00507613">
        <w:rPr>
          <w:sz w:val="24"/>
          <w:szCs w:val="24"/>
        </w:rPr>
        <w:t>В соответствии с техническим заданием</w:t>
      </w:r>
      <w:r w:rsidR="00F951F7" w:rsidRPr="00507613">
        <w:rPr>
          <w:sz w:val="24"/>
          <w:szCs w:val="24"/>
        </w:rPr>
        <w:t>.</w:t>
      </w:r>
    </w:p>
    <w:p w:rsidR="00B947A4" w:rsidRPr="00507613" w:rsidRDefault="00B947A4" w:rsidP="00B947A4">
      <w:pPr>
        <w:pStyle w:val="aff9"/>
        <w:numPr>
          <w:ilvl w:val="0"/>
          <w:numId w:val="37"/>
        </w:numPr>
        <w:jc w:val="both"/>
        <w:rPr>
          <w:sz w:val="24"/>
          <w:szCs w:val="24"/>
        </w:rPr>
      </w:pPr>
      <w:r w:rsidRPr="00507613">
        <w:rPr>
          <w:sz w:val="24"/>
          <w:szCs w:val="24"/>
        </w:rPr>
        <w:t>Срок оплаты: В соответствии с техническим заданием.</w:t>
      </w:r>
    </w:p>
    <w:p w:rsidR="007F4E29" w:rsidRPr="00507613" w:rsidRDefault="00930574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>Остальные условия</w:t>
      </w:r>
      <w:r w:rsidR="00507613">
        <w:rPr>
          <w:sz w:val="24"/>
          <w:szCs w:val="24"/>
        </w:rPr>
        <w:t xml:space="preserve"> и требования</w:t>
      </w:r>
      <w:r w:rsidR="007F4E29" w:rsidRPr="00507613">
        <w:rPr>
          <w:sz w:val="24"/>
          <w:szCs w:val="24"/>
        </w:rPr>
        <w:t xml:space="preserve"> указаны в техническом задании.</w:t>
      </w:r>
    </w:p>
    <w:p w:rsidR="007F4E29" w:rsidRPr="00507613" w:rsidRDefault="007F4E29" w:rsidP="00EE3B31">
      <w:pPr>
        <w:pStyle w:val="aff9"/>
        <w:ind w:firstLine="709"/>
        <w:rPr>
          <w:sz w:val="24"/>
          <w:szCs w:val="24"/>
        </w:rPr>
      </w:pPr>
      <w:r w:rsidRPr="00507613">
        <w:rPr>
          <w:sz w:val="24"/>
          <w:szCs w:val="24"/>
        </w:rPr>
        <w:t xml:space="preserve">Предоставить коммерческое предложение необходимо в электронном виде </w:t>
      </w:r>
      <w:r w:rsidR="00930574" w:rsidRPr="00507613">
        <w:rPr>
          <w:sz w:val="24"/>
          <w:szCs w:val="24"/>
        </w:rPr>
        <w:t>по приложенной форме</w:t>
      </w:r>
      <w:r w:rsidR="00507613">
        <w:rPr>
          <w:sz w:val="24"/>
          <w:szCs w:val="24"/>
        </w:rPr>
        <w:t xml:space="preserve"> ТКП</w:t>
      </w:r>
      <w:r w:rsidR="00930574" w:rsidRPr="00507613">
        <w:rPr>
          <w:sz w:val="24"/>
          <w:szCs w:val="24"/>
        </w:rPr>
        <w:t xml:space="preserve"> </w:t>
      </w:r>
      <w:r w:rsidRPr="00507613">
        <w:rPr>
          <w:sz w:val="24"/>
          <w:szCs w:val="24"/>
        </w:rPr>
        <w:t>на адрес электронной</w:t>
      </w:r>
      <w:r w:rsidR="00930574" w:rsidRPr="00507613">
        <w:rPr>
          <w:sz w:val="24"/>
          <w:szCs w:val="24"/>
        </w:rPr>
        <w:t xml:space="preserve"> площадки в сети Интернет: ЭТП </w:t>
      </w:r>
      <w:r w:rsidRPr="00507613">
        <w:rPr>
          <w:sz w:val="24"/>
          <w:szCs w:val="24"/>
        </w:rPr>
        <w:t>АО «ТЭК-Торг» секция ПАО «НК «Роснефть» (</w:t>
      </w:r>
      <w:hyperlink r:id="rId11" w:history="1">
        <w:r w:rsidRPr="00507613">
          <w:rPr>
            <w:sz w:val="24"/>
            <w:szCs w:val="24"/>
          </w:rPr>
          <w:t>http://rn.tektorg.ru</w:t>
        </w:r>
      </w:hyperlink>
      <w:r w:rsidRPr="00507613">
        <w:rPr>
          <w:sz w:val="24"/>
          <w:szCs w:val="24"/>
        </w:rPr>
        <w:t>). Предоставление в соответствии с п</w:t>
      </w:r>
      <w:r w:rsidR="00930574" w:rsidRPr="00507613">
        <w:rPr>
          <w:sz w:val="24"/>
          <w:szCs w:val="24"/>
        </w:rPr>
        <w:t xml:space="preserve">равилами и порядком работы ЭТП </w:t>
      </w:r>
      <w:r w:rsidRPr="00507613">
        <w:rPr>
          <w:sz w:val="24"/>
          <w:szCs w:val="24"/>
        </w:rPr>
        <w:t>АО «ТЭК-Торг» секция ПАО «НК «Роснефть». Дата и время окончания предоставления предложений:</w:t>
      </w:r>
      <w:r w:rsidR="00B947A4" w:rsidRPr="00507613">
        <w:rPr>
          <w:sz w:val="24"/>
          <w:szCs w:val="24"/>
        </w:rPr>
        <w:t xml:space="preserve"> </w:t>
      </w:r>
      <w:r w:rsidR="00D01C78">
        <w:rPr>
          <w:b/>
          <w:sz w:val="24"/>
          <w:szCs w:val="24"/>
        </w:rPr>
        <w:t>1</w:t>
      </w:r>
      <w:r w:rsidR="005307B2">
        <w:rPr>
          <w:b/>
          <w:sz w:val="24"/>
          <w:szCs w:val="24"/>
        </w:rPr>
        <w:t>7</w:t>
      </w:r>
      <w:r w:rsidRPr="00507613">
        <w:rPr>
          <w:b/>
          <w:color w:val="000000" w:themeColor="text1"/>
          <w:sz w:val="24"/>
          <w:szCs w:val="24"/>
        </w:rPr>
        <w:t>.</w:t>
      </w:r>
      <w:r w:rsidR="005307B2">
        <w:rPr>
          <w:b/>
          <w:color w:val="000000" w:themeColor="text1"/>
          <w:sz w:val="24"/>
          <w:szCs w:val="24"/>
        </w:rPr>
        <w:t>08</w:t>
      </w:r>
      <w:bookmarkStart w:id="0" w:name="_GoBack"/>
      <w:bookmarkEnd w:id="0"/>
      <w:r w:rsidR="00D01C78">
        <w:rPr>
          <w:b/>
          <w:color w:val="000000" w:themeColor="text1"/>
          <w:sz w:val="24"/>
          <w:szCs w:val="24"/>
        </w:rPr>
        <w:t>.2026</w:t>
      </w:r>
      <w:r w:rsidRPr="00507613">
        <w:rPr>
          <w:b/>
          <w:color w:val="000000" w:themeColor="text1"/>
          <w:sz w:val="24"/>
          <w:szCs w:val="24"/>
        </w:rPr>
        <w:t xml:space="preserve"> </w:t>
      </w:r>
      <w:r w:rsidRPr="00507613">
        <w:rPr>
          <w:b/>
          <w:sz w:val="24"/>
          <w:szCs w:val="24"/>
        </w:rPr>
        <w:t xml:space="preserve">до </w:t>
      </w:r>
      <w:r w:rsidR="000A3D34" w:rsidRPr="00507613">
        <w:rPr>
          <w:b/>
          <w:sz w:val="24"/>
          <w:szCs w:val="24"/>
        </w:rPr>
        <w:t>10</w:t>
      </w:r>
      <w:r w:rsidR="00FD4842">
        <w:rPr>
          <w:b/>
          <w:sz w:val="24"/>
          <w:szCs w:val="24"/>
        </w:rPr>
        <w:t>-00 (Уфа</w:t>
      </w:r>
      <w:r w:rsidRPr="00507613">
        <w:rPr>
          <w:b/>
          <w:sz w:val="24"/>
          <w:szCs w:val="24"/>
        </w:rPr>
        <w:t>).</w:t>
      </w:r>
    </w:p>
    <w:p w:rsidR="007F4E29" w:rsidRPr="00507613" w:rsidRDefault="007F4E29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>Настоящее обращение не является офертой, и ни при каких обстоятельствах не может квалифицироваться, как приглашение принять участие в торгах, порядок которых регулируется ст.ст.447-449 ГК РФ.</w:t>
      </w:r>
    </w:p>
    <w:p w:rsidR="007F4E29" w:rsidRPr="00507613" w:rsidRDefault="007F4E29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>ООО «</w:t>
      </w:r>
      <w:r w:rsidR="005C2768" w:rsidRPr="00507613">
        <w:rPr>
          <w:sz w:val="24"/>
          <w:szCs w:val="24"/>
        </w:rPr>
        <w:t>Башнефть-Строй</w:t>
      </w:r>
      <w:r w:rsidRPr="00507613">
        <w:rPr>
          <w:sz w:val="24"/>
          <w:szCs w:val="24"/>
        </w:rPr>
        <w:t>» оставляет за собой исключительное право акцептовать либо отклонить любую адресованную ему оферту.</w:t>
      </w:r>
    </w:p>
    <w:p w:rsidR="00930574" w:rsidRPr="00507613" w:rsidRDefault="007F4E29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 xml:space="preserve">Приложение: </w:t>
      </w:r>
    </w:p>
    <w:p w:rsidR="00930574" w:rsidRPr="00507613" w:rsidRDefault="007F4E29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>1. Техническ</w:t>
      </w:r>
      <w:r w:rsidR="00D202D3" w:rsidRPr="00507613">
        <w:rPr>
          <w:sz w:val="24"/>
          <w:szCs w:val="24"/>
        </w:rPr>
        <w:t>ое</w:t>
      </w:r>
      <w:r w:rsidRPr="00507613">
        <w:rPr>
          <w:sz w:val="24"/>
          <w:szCs w:val="24"/>
        </w:rPr>
        <w:t xml:space="preserve"> </w:t>
      </w:r>
      <w:r w:rsidR="00930574" w:rsidRPr="00507613">
        <w:rPr>
          <w:sz w:val="24"/>
          <w:szCs w:val="24"/>
        </w:rPr>
        <w:t>задани</w:t>
      </w:r>
      <w:r w:rsidR="00D202D3" w:rsidRPr="00507613">
        <w:rPr>
          <w:sz w:val="24"/>
          <w:szCs w:val="24"/>
        </w:rPr>
        <w:t>е.</w:t>
      </w:r>
      <w:r w:rsidR="00930574" w:rsidRPr="00507613">
        <w:rPr>
          <w:sz w:val="24"/>
          <w:szCs w:val="24"/>
        </w:rPr>
        <w:t xml:space="preserve"> </w:t>
      </w:r>
    </w:p>
    <w:p w:rsidR="007F4E29" w:rsidRDefault="00D76998" w:rsidP="00EE785D">
      <w:pPr>
        <w:pStyle w:val="aff9"/>
        <w:ind w:firstLine="709"/>
        <w:jc w:val="both"/>
        <w:rPr>
          <w:sz w:val="24"/>
          <w:szCs w:val="24"/>
        </w:rPr>
      </w:pPr>
      <w:r w:rsidRPr="00507613">
        <w:rPr>
          <w:sz w:val="24"/>
          <w:szCs w:val="24"/>
        </w:rPr>
        <w:t>2</w:t>
      </w:r>
      <w:r w:rsidR="00930574" w:rsidRPr="00507613">
        <w:rPr>
          <w:sz w:val="24"/>
          <w:szCs w:val="24"/>
        </w:rPr>
        <w:t>. Форма коммерческого предложения</w:t>
      </w:r>
      <w:r w:rsidR="007F4E29" w:rsidRPr="00507613">
        <w:rPr>
          <w:sz w:val="24"/>
          <w:szCs w:val="24"/>
        </w:rPr>
        <w:t>.</w:t>
      </w:r>
    </w:p>
    <w:p w:rsidR="00FD4842" w:rsidRDefault="00FD4842" w:rsidP="00EE785D">
      <w:pPr>
        <w:pStyle w:val="aff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Проект договора.</w:t>
      </w:r>
    </w:p>
    <w:p w:rsidR="00FD4842" w:rsidRPr="00507613" w:rsidRDefault="00FD4842" w:rsidP="00EE785D">
      <w:pPr>
        <w:pStyle w:val="aff9"/>
        <w:ind w:firstLine="709"/>
        <w:jc w:val="both"/>
        <w:rPr>
          <w:sz w:val="24"/>
          <w:szCs w:val="24"/>
        </w:rPr>
      </w:pPr>
    </w:p>
    <w:p w:rsidR="00B567BB" w:rsidRDefault="00B567BB" w:rsidP="00EE785D">
      <w:pPr>
        <w:pStyle w:val="aff9"/>
        <w:jc w:val="both"/>
        <w:rPr>
          <w:szCs w:val="28"/>
        </w:rPr>
      </w:pPr>
      <w:r>
        <w:rPr>
          <w:szCs w:val="28"/>
        </w:rPr>
        <w:t xml:space="preserve"> </w:t>
      </w:r>
    </w:p>
    <w:tbl>
      <w:tblPr>
        <w:tblW w:w="444" w:type="dxa"/>
        <w:tblLook w:val="04A0" w:firstRow="1" w:lastRow="0" w:firstColumn="1" w:lastColumn="0" w:noHBand="0" w:noVBand="1"/>
      </w:tblPr>
      <w:tblGrid>
        <w:gridCol w:w="222"/>
        <w:gridCol w:w="222"/>
      </w:tblGrid>
      <w:tr w:rsidR="00C944D9" w:rsidRPr="009E04BD" w:rsidTr="00751E00">
        <w:tc>
          <w:tcPr>
            <w:tcW w:w="222" w:type="dxa"/>
          </w:tcPr>
          <w:p w:rsidR="00C944D9" w:rsidRDefault="00C944D9" w:rsidP="00EE785D">
            <w:pPr>
              <w:jc w:val="both"/>
              <w:rPr>
                <w:rFonts w:ascii="Tahoma" w:hAnsi="Tahoma" w:cs="Tahoma"/>
              </w:rPr>
            </w:pPr>
          </w:p>
          <w:p w:rsidR="000F16A9" w:rsidRPr="009E04BD" w:rsidRDefault="000F16A9" w:rsidP="00EE785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2" w:type="dxa"/>
          </w:tcPr>
          <w:p w:rsidR="00C944D9" w:rsidRPr="009E04BD" w:rsidRDefault="00C944D9" w:rsidP="00EE785D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C3D58" w:rsidRPr="00592EC2" w:rsidRDefault="00BC3D58" w:rsidP="00EE785D">
      <w:pPr>
        <w:jc w:val="both"/>
        <w:rPr>
          <w:rFonts w:ascii="Tahoma" w:hAnsi="Tahoma" w:cs="Tahoma"/>
          <w:sz w:val="16"/>
          <w:szCs w:val="16"/>
        </w:rPr>
      </w:pPr>
    </w:p>
    <w:sectPr w:rsidR="00BC3D58" w:rsidRPr="00592EC2" w:rsidSect="00930574">
      <w:footerReference w:type="default" r:id="rId12"/>
      <w:pgSz w:w="11906" w:h="16838" w:code="9"/>
      <w:pgMar w:top="426" w:right="566" w:bottom="284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E9E" w:rsidRDefault="00D63E9E">
      <w:r>
        <w:separator/>
      </w:r>
    </w:p>
  </w:endnote>
  <w:endnote w:type="continuationSeparator" w:id="0">
    <w:p w:rsidR="00D63E9E" w:rsidRDefault="00D6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EE" w:rsidRPr="00B7550C" w:rsidRDefault="002207EE" w:rsidP="00F42A08">
    <w:pPr>
      <w:pStyle w:val="a8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стр.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</w:instrText>
    </w:r>
    <w:r>
      <w:rPr>
        <w:rFonts w:ascii="Arial" w:hAnsi="Arial" w:cs="Arial"/>
        <w:sz w:val="20"/>
      </w:rPr>
      <w:fldChar w:fldCharType="separate"/>
    </w:r>
    <w:r w:rsidR="00B947A4">
      <w:rPr>
        <w:rFonts w:ascii="Arial" w:hAnsi="Arial" w:cs="Arial"/>
        <w:noProof/>
        <w:sz w:val="20"/>
      </w:rPr>
      <w:t>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из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</w:instrText>
    </w:r>
    <w:r>
      <w:rPr>
        <w:rFonts w:ascii="Arial" w:hAnsi="Arial" w:cs="Arial"/>
        <w:sz w:val="20"/>
      </w:rPr>
      <w:fldChar w:fldCharType="separate"/>
    </w:r>
    <w:r w:rsidR="00B947A4">
      <w:rPr>
        <w:rFonts w:ascii="Arial" w:hAnsi="Arial" w:cs="Arial"/>
        <w:noProof/>
        <w:sz w:val="20"/>
      </w:rPr>
      <w:t>3</w:t>
    </w:r>
    <w:r>
      <w:rPr>
        <w:rFonts w:ascii="Arial" w:hAnsi="Arial" w:cs="Arial"/>
        <w:sz w:val="20"/>
      </w:rPr>
      <w:fldChar w:fldCharType="end"/>
    </w:r>
  </w:p>
  <w:p w:rsidR="002207EE" w:rsidRPr="00F84A0D" w:rsidRDefault="002207EE" w:rsidP="00B7550C">
    <w:pPr>
      <w:pStyle w:val="a8"/>
      <w:ind w:right="-6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E9E" w:rsidRDefault="00D63E9E">
      <w:r>
        <w:separator/>
      </w:r>
    </w:p>
  </w:footnote>
  <w:footnote w:type="continuationSeparator" w:id="0">
    <w:p w:rsidR="00D63E9E" w:rsidRDefault="00D63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1134"/>
    <w:multiLevelType w:val="hybridMultilevel"/>
    <w:tmpl w:val="EDCC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A39C3"/>
    <w:multiLevelType w:val="hybridMultilevel"/>
    <w:tmpl w:val="47449084"/>
    <w:lvl w:ilvl="0" w:tplc="65086E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471C6B"/>
    <w:multiLevelType w:val="hybridMultilevel"/>
    <w:tmpl w:val="3EBAEF98"/>
    <w:lvl w:ilvl="0" w:tplc="2258F9AC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EC6D1E">
      <w:numFmt w:val="none"/>
      <w:pStyle w:val="a0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8C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0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B09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92B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D8F5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F825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0A4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140B24D5"/>
    <w:multiLevelType w:val="multilevel"/>
    <w:tmpl w:val="6BD89FD6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676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1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0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6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81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368" w:hanging="1800"/>
      </w:pPr>
      <w:rPr>
        <w:rFonts w:cs="Times New Roman" w:hint="default"/>
      </w:rPr>
    </w:lvl>
  </w:abstractNum>
  <w:abstractNum w:abstractNumId="4" w15:restartNumberingAfterBreak="0">
    <w:nsid w:val="158125C6"/>
    <w:multiLevelType w:val="hybridMultilevel"/>
    <w:tmpl w:val="884649F2"/>
    <w:lvl w:ilvl="0" w:tplc="4B1E24EC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53E30EC">
      <w:numFmt w:val="none"/>
      <w:pStyle w:val="a2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C6DC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009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088F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B4AF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A0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BE29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33E8A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22C7781B"/>
    <w:multiLevelType w:val="multilevel"/>
    <w:tmpl w:val="CFEAE55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49113CF"/>
    <w:multiLevelType w:val="multilevel"/>
    <w:tmpl w:val="50624AB8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676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1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0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6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81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368" w:hanging="1800"/>
      </w:pPr>
      <w:rPr>
        <w:rFonts w:cs="Times New Roman" w:hint="default"/>
      </w:rPr>
    </w:lvl>
  </w:abstractNum>
  <w:abstractNum w:abstractNumId="7" w15:restartNumberingAfterBreak="0">
    <w:nsid w:val="2A2A5A7B"/>
    <w:multiLevelType w:val="hybridMultilevel"/>
    <w:tmpl w:val="0E46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652AF"/>
    <w:multiLevelType w:val="hybridMultilevel"/>
    <w:tmpl w:val="C7AEE4DE"/>
    <w:lvl w:ilvl="0" w:tplc="6FBE2E28">
      <w:start w:val="1"/>
      <w:numFmt w:val="bullet"/>
      <w:pStyle w:val="m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80531"/>
    <w:multiLevelType w:val="hybridMultilevel"/>
    <w:tmpl w:val="66CAED4E"/>
    <w:lvl w:ilvl="0" w:tplc="9AF8BAB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37845FB"/>
    <w:multiLevelType w:val="multilevel"/>
    <w:tmpl w:val="F92A63A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6505C22"/>
    <w:multiLevelType w:val="multilevel"/>
    <w:tmpl w:val="B16283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FF"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color w:val="0000FF"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/>
        <w:color w:val="0000FF"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b/>
        <w:color w:val="0000FF"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b/>
        <w:color w:val="0000FF"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b/>
        <w:color w:val="0000FF"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b/>
        <w:color w:val="0000FF"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b/>
        <w:color w:val="0000FF"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b/>
        <w:color w:val="0000FF"/>
        <w:sz w:val="20"/>
        <w:u w:val="single"/>
      </w:rPr>
    </w:lvl>
  </w:abstractNum>
  <w:abstractNum w:abstractNumId="12" w15:restartNumberingAfterBreak="0">
    <w:nsid w:val="399F381E"/>
    <w:multiLevelType w:val="hybridMultilevel"/>
    <w:tmpl w:val="0F94DCB8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4AE"/>
    <w:multiLevelType w:val="hybridMultilevel"/>
    <w:tmpl w:val="4DDA194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F148B"/>
    <w:multiLevelType w:val="hybridMultilevel"/>
    <w:tmpl w:val="61625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2F0CBE"/>
    <w:multiLevelType w:val="hybridMultilevel"/>
    <w:tmpl w:val="49A84132"/>
    <w:lvl w:ilvl="0" w:tplc="4D6C90E0">
      <w:start w:val="1"/>
      <w:numFmt w:val="decimal"/>
      <w:lvlText w:val="%1)"/>
      <w:lvlJc w:val="left"/>
      <w:pPr>
        <w:ind w:left="1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16" w15:restartNumberingAfterBreak="0">
    <w:nsid w:val="419F25B5"/>
    <w:multiLevelType w:val="hybridMultilevel"/>
    <w:tmpl w:val="A410A484"/>
    <w:lvl w:ilvl="0" w:tplc="65086E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20D3481"/>
    <w:multiLevelType w:val="multilevel"/>
    <w:tmpl w:val="374CD27A"/>
    <w:lvl w:ilvl="0">
      <w:start w:val="1"/>
      <w:numFmt w:val="decimal"/>
      <w:lvlText w:val="Этап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Шаг 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40C327D"/>
    <w:multiLevelType w:val="hybridMultilevel"/>
    <w:tmpl w:val="E80CD86C"/>
    <w:lvl w:ilvl="0" w:tplc="D2103C72">
      <w:start w:val="1"/>
      <w:numFmt w:val="bullet"/>
      <w:pStyle w:val="m0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DACC4D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CCC8432">
      <w:start w:val="13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A6215"/>
    <w:multiLevelType w:val="hybridMultilevel"/>
    <w:tmpl w:val="138679DC"/>
    <w:lvl w:ilvl="0" w:tplc="9AF8BA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2374F2D"/>
    <w:multiLevelType w:val="hybridMultilevel"/>
    <w:tmpl w:val="AFA2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C6DA3"/>
    <w:multiLevelType w:val="hybridMultilevel"/>
    <w:tmpl w:val="CA9E8B8E"/>
    <w:lvl w:ilvl="0" w:tplc="7AC2EA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5CA04254"/>
    <w:multiLevelType w:val="multilevel"/>
    <w:tmpl w:val="5104614E"/>
    <w:lvl w:ilvl="0">
      <w:start w:val="1"/>
      <w:numFmt w:val="decimal"/>
      <w:pStyle w:val="m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2"/>
      <w:lvlText w:val="%1.%2."/>
      <w:lvlJc w:val="left"/>
      <w:pPr>
        <w:tabs>
          <w:tab w:val="num" w:pos="1353"/>
        </w:tabs>
        <w:ind w:left="99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m3"/>
      <w:lvlText w:val="%1.%2.%3."/>
      <w:lvlJc w:val="left"/>
      <w:pPr>
        <w:tabs>
          <w:tab w:val="num" w:pos="1112"/>
        </w:tabs>
        <w:ind w:left="39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6CB51EB"/>
    <w:multiLevelType w:val="hybridMultilevel"/>
    <w:tmpl w:val="C1D82AEC"/>
    <w:lvl w:ilvl="0" w:tplc="50926E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C740A"/>
    <w:multiLevelType w:val="multilevel"/>
    <w:tmpl w:val="404888A2"/>
    <w:lvl w:ilvl="0">
      <w:start w:val="1"/>
      <w:numFmt w:val="decimal"/>
      <w:pStyle w:val="m4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</w:rPr>
    </w:lvl>
    <w:lvl w:ilvl="3">
      <w:start w:val="1"/>
      <w:numFmt w:val="decimal"/>
      <w:suff w:val="nothing"/>
      <w:lvlText w:val="%2.%1.%3.%4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4.%3.%2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6.%5.%4.%3.%2.%1"/>
      <w:lvlJc w:val="left"/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75B61FAF"/>
    <w:multiLevelType w:val="singleLevel"/>
    <w:tmpl w:val="2004AA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8"/>
  </w:num>
  <w:num w:numId="5">
    <w:abstractNumId w:val="24"/>
  </w:num>
  <w:num w:numId="6">
    <w:abstractNumId w:val="22"/>
  </w:num>
  <w:num w:numId="7">
    <w:abstractNumId w:val="0"/>
  </w:num>
  <w:num w:numId="8">
    <w:abstractNumId w:val="17"/>
  </w:num>
  <w:num w:numId="9">
    <w:abstractNumId w:val="5"/>
  </w:num>
  <w:num w:numId="10">
    <w:abstractNumId w:val="22"/>
  </w:num>
  <w:num w:numId="11">
    <w:abstractNumId w:val="12"/>
  </w:num>
  <w:num w:numId="12">
    <w:abstractNumId w:val="25"/>
  </w:num>
  <w:num w:numId="13">
    <w:abstractNumId w:val="11"/>
  </w:num>
  <w:num w:numId="14">
    <w:abstractNumId w:val="22"/>
  </w:num>
  <w:num w:numId="15">
    <w:abstractNumId w:val="22"/>
  </w:num>
  <w:num w:numId="16">
    <w:abstractNumId w:val="22"/>
  </w:num>
  <w:num w:numId="17">
    <w:abstractNumId w:val="22"/>
  </w:num>
  <w:num w:numId="18">
    <w:abstractNumId w:val="22"/>
  </w:num>
  <w:num w:numId="19">
    <w:abstractNumId w:val="1"/>
  </w:num>
  <w:num w:numId="20">
    <w:abstractNumId w:val="16"/>
  </w:num>
  <w:num w:numId="21">
    <w:abstractNumId w:val="22"/>
    <w:lvlOverride w:ilvl="0">
      <w:startOverride w:val="3"/>
    </w:lvlOverride>
    <w:lvlOverride w:ilvl="1">
      <w:startOverride w:val="5"/>
    </w:lvlOverride>
    <w:lvlOverride w:ilvl="2">
      <w:startOverride w:val="2"/>
    </w:lvlOverride>
  </w:num>
  <w:num w:numId="22">
    <w:abstractNumId w:val="3"/>
  </w:num>
  <w:num w:numId="23">
    <w:abstractNumId w:val="6"/>
  </w:num>
  <w:num w:numId="24">
    <w:abstractNumId w:val="22"/>
    <w:lvlOverride w:ilvl="0">
      <w:startOverride w:val="3"/>
    </w:lvlOverride>
    <w:lvlOverride w:ilvl="1">
      <w:startOverride w:val="5"/>
    </w:lvlOverride>
    <w:lvlOverride w:ilvl="2">
      <w:startOverride w:val="2"/>
    </w:lvlOverride>
  </w:num>
  <w:num w:numId="25">
    <w:abstractNumId w:val="22"/>
  </w:num>
  <w:num w:numId="26">
    <w:abstractNumId w:val="10"/>
  </w:num>
  <w:num w:numId="27">
    <w:abstractNumId w:val="14"/>
  </w:num>
  <w:num w:numId="28">
    <w:abstractNumId w:val="13"/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3"/>
    </w:lvlOverride>
    <w:lvlOverride w:ilvl="1">
      <w:startOverride w:val="9"/>
    </w:lvlOverride>
  </w:num>
  <w:num w:numId="31">
    <w:abstractNumId w:val="21"/>
  </w:num>
  <w:num w:numId="32">
    <w:abstractNumId w:val="7"/>
  </w:num>
  <w:num w:numId="33">
    <w:abstractNumId w:val="20"/>
  </w:num>
  <w:num w:numId="34">
    <w:abstractNumId w:val="23"/>
  </w:num>
  <w:num w:numId="35">
    <w:abstractNumId w:val="19"/>
  </w:num>
  <w:num w:numId="36">
    <w:abstractNumId w:val="9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7A"/>
    <w:rsid w:val="0000027C"/>
    <w:rsid w:val="00000C6B"/>
    <w:rsid w:val="000036C0"/>
    <w:rsid w:val="00005BFC"/>
    <w:rsid w:val="00006037"/>
    <w:rsid w:val="000075FB"/>
    <w:rsid w:val="00007D2E"/>
    <w:rsid w:val="00011952"/>
    <w:rsid w:val="00013FAA"/>
    <w:rsid w:val="000147BA"/>
    <w:rsid w:val="000150F2"/>
    <w:rsid w:val="00016EE1"/>
    <w:rsid w:val="00017B55"/>
    <w:rsid w:val="00021A76"/>
    <w:rsid w:val="00021E76"/>
    <w:rsid w:val="00023425"/>
    <w:rsid w:val="0002399C"/>
    <w:rsid w:val="00024368"/>
    <w:rsid w:val="00024A3D"/>
    <w:rsid w:val="00024C18"/>
    <w:rsid w:val="00027E2D"/>
    <w:rsid w:val="000309BE"/>
    <w:rsid w:val="00030B6D"/>
    <w:rsid w:val="0003133C"/>
    <w:rsid w:val="0003159C"/>
    <w:rsid w:val="00032A43"/>
    <w:rsid w:val="00034293"/>
    <w:rsid w:val="0003475A"/>
    <w:rsid w:val="00034BC3"/>
    <w:rsid w:val="00042852"/>
    <w:rsid w:val="00043877"/>
    <w:rsid w:val="00043C92"/>
    <w:rsid w:val="000459D9"/>
    <w:rsid w:val="00045EF7"/>
    <w:rsid w:val="0004662F"/>
    <w:rsid w:val="0004668F"/>
    <w:rsid w:val="00050AC9"/>
    <w:rsid w:val="00052275"/>
    <w:rsid w:val="00054178"/>
    <w:rsid w:val="0005684A"/>
    <w:rsid w:val="00057477"/>
    <w:rsid w:val="0006056D"/>
    <w:rsid w:val="00061F81"/>
    <w:rsid w:val="00063AA5"/>
    <w:rsid w:val="00063E43"/>
    <w:rsid w:val="00066F78"/>
    <w:rsid w:val="000675AB"/>
    <w:rsid w:val="0006770E"/>
    <w:rsid w:val="00067A8D"/>
    <w:rsid w:val="00072F28"/>
    <w:rsid w:val="0007311C"/>
    <w:rsid w:val="00073C89"/>
    <w:rsid w:val="00073D13"/>
    <w:rsid w:val="00076932"/>
    <w:rsid w:val="0008004A"/>
    <w:rsid w:val="000803BC"/>
    <w:rsid w:val="000810CC"/>
    <w:rsid w:val="000831DC"/>
    <w:rsid w:val="00083F14"/>
    <w:rsid w:val="0008420F"/>
    <w:rsid w:val="00086A18"/>
    <w:rsid w:val="00087487"/>
    <w:rsid w:val="00087DEE"/>
    <w:rsid w:val="000913EE"/>
    <w:rsid w:val="00092938"/>
    <w:rsid w:val="000947A3"/>
    <w:rsid w:val="00094DB2"/>
    <w:rsid w:val="00096C8C"/>
    <w:rsid w:val="000A1A9A"/>
    <w:rsid w:val="000A1CB2"/>
    <w:rsid w:val="000A357F"/>
    <w:rsid w:val="000A3D34"/>
    <w:rsid w:val="000A40C4"/>
    <w:rsid w:val="000A441A"/>
    <w:rsid w:val="000A599A"/>
    <w:rsid w:val="000A68B2"/>
    <w:rsid w:val="000A6E5A"/>
    <w:rsid w:val="000B01B4"/>
    <w:rsid w:val="000B12A3"/>
    <w:rsid w:val="000B2468"/>
    <w:rsid w:val="000B339B"/>
    <w:rsid w:val="000B4F2C"/>
    <w:rsid w:val="000B5313"/>
    <w:rsid w:val="000B5B71"/>
    <w:rsid w:val="000B64E8"/>
    <w:rsid w:val="000C06D2"/>
    <w:rsid w:val="000C0B24"/>
    <w:rsid w:val="000C1405"/>
    <w:rsid w:val="000C30F7"/>
    <w:rsid w:val="000C4E11"/>
    <w:rsid w:val="000C55F3"/>
    <w:rsid w:val="000C7026"/>
    <w:rsid w:val="000C7527"/>
    <w:rsid w:val="000D1139"/>
    <w:rsid w:val="000D18B3"/>
    <w:rsid w:val="000D3A3F"/>
    <w:rsid w:val="000D3AD5"/>
    <w:rsid w:val="000D4AE3"/>
    <w:rsid w:val="000D5819"/>
    <w:rsid w:val="000D69DC"/>
    <w:rsid w:val="000D6C82"/>
    <w:rsid w:val="000E06F7"/>
    <w:rsid w:val="000E0EF6"/>
    <w:rsid w:val="000E1D67"/>
    <w:rsid w:val="000E3869"/>
    <w:rsid w:val="000E4045"/>
    <w:rsid w:val="000E59EE"/>
    <w:rsid w:val="000E6124"/>
    <w:rsid w:val="000E7A8E"/>
    <w:rsid w:val="000F000C"/>
    <w:rsid w:val="000F02DF"/>
    <w:rsid w:val="000F039A"/>
    <w:rsid w:val="000F100D"/>
    <w:rsid w:val="000F16A9"/>
    <w:rsid w:val="000F234F"/>
    <w:rsid w:val="000F25E6"/>
    <w:rsid w:val="000F26D6"/>
    <w:rsid w:val="000F29F8"/>
    <w:rsid w:val="000F2BE6"/>
    <w:rsid w:val="000F5360"/>
    <w:rsid w:val="00101963"/>
    <w:rsid w:val="00103646"/>
    <w:rsid w:val="00104AE3"/>
    <w:rsid w:val="00107876"/>
    <w:rsid w:val="001079B7"/>
    <w:rsid w:val="00110DFF"/>
    <w:rsid w:val="0011153F"/>
    <w:rsid w:val="0011230E"/>
    <w:rsid w:val="0011280D"/>
    <w:rsid w:val="0011323D"/>
    <w:rsid w:val="00113437"/>
    <w:rsid w:val="00113698"/>
    <w:rsid w:val="00115D3B"/>
    <w:rsid w:val="001167AC"/>
    <w:rsid w:val="00116F8C"/>
    <w:rsid w:val="001177B4"/>
    <w:rsid w:val="00120A7B"/>
    <w:rsid w:val="001305FE"/>
    <w:rsid w:val="0013075D"/>
    <w:rsid w:val="00132CB4"/>
    <w:rsid w:val="00133669"/>
    <w:rsid w:val="00133B9C"/>
    <w:rsid w:val="0013427B"/>
    <w:rsid w:val="00135748"/>
    <w:rsid w:val="00136856"/>
    <w:rsid w:val="00137310"/>
    <w:rsid w:val="001373AC"/>
    <w:rsid w:val="00143AAD"/>
    <w:rsid w:val="00144F16"/>
    <w:rsid w:val="00145E46"/>
    <w:rsid w:val="00145E5A"/>
    <w:rsid w:val="00145F36"/>
    <w:rsid w:val="0014626C"/>
    <w:rsid w:val="001464A6"/>
    <w:rsid w:val="00146B50"/>
    <w:rsid w:val="00146C7F"/>
    <w:rsid w:val="00147E02"/>
    <w:rsid w:val="0015033A"/>
    <w:rsid w:val="0015172F"/>
    <w:rsid w:val="0015211E"/>
    <w:rsid w:val="00153EA4"/>
    <w:rsid w:val="001556A4"/>
    <w:rsid w:val="00155E7A"/>
    <w:rsid w:val="00156666"/>
    <w:rsid w:val="00156AF3"/>
    <w:rsid w:val="00162059"/>
    <w:rsid w:val="00162439"/>
    <w:rsid w:val="001641E2"/>
    <w:rsid w:val="001657EB"/>
    <w:rsid w:val="00170361"/>
    <w:rsid w:val="00170777"/>
    <w:rsid w:val="00170790"/>
    <w:rsid w:val="00170FCD"/>
    <w:rsid w:val="00173A3A"/>
    <w:rsid w:val="00176A97"/>
    <w:rsid w:val="00177106"/>
    <w:rsid w:val="00181977"/>
    <w:rsid w:val="0018208A"/>
    <w:rsid w:val="00185159"/>
    <w:rsid w:val="00185EC3"/>
    <w:rsid w:val="00187D76"/>
    <w:rsid w:val="00191D51"/>
    <w:rsid w:val="001922D3"/>
    <w:rsid w:val="00192CBE"/>
    <w:rsid w:val="00195F94"/>
    <w:rsid w:val="00196E78"/>
    <w:rsid w:val="001977F4"/>
    <w:rsid w:val="00197C43"/>
    <w:rsid w:val="001A1404"/>
    <w:rsid w:val="001A162A"/>
    <w:rsid w:val="001A2224"/>
    <w:rsid w:val="001A2B60"/>
    <w:rsid w:val="001A2FEC"/>
    <w:rsid w:val="001A3E11"/>
    <w:rsid w:val="001A59BA"/>
    <w:rsid w:val="001A7110"/>
    <w:rsid w:val="001B006E"/>
    <w:rsid w:val="001B0501"/>
    <w:rsid w:val="001B052F"/>
    <w:rsid w:val="001B2517"/>
    <w:rsid w:val="001B3D0B"/>
    <w:rsid w:val="001B4F2E"/>
    <w:rsid w:val="001B5341"/>
    <w:rsid w:val="001B53FA"/>
    <w:rsid w:val="001B5B9C"/>
    <w:rsid w:val="001B6DF4"/>
    <w:rsid w:val="001C0206"/>
    <w:rsid w:val="001C0341"/>
    <w:rsid w:val="001C0B59"/>
    <w:rsid w:val="001C11EE"/>
    <w:rsid w:val="001C2980"/>
    <w:rsid w:val="001C50C8"/>
    <w:rsid w:val="001C617F"/>
    <w:rsid w:val="001C63DB"/>
    <w:rsid w:val="001C6465"/>
    <w:rsid w:val="001C7266"/>
    <w:rsid w:val="001C770A"/>
    <w:rsid w:val="001D0E32"/>
    <w:rsid w:val="001D2441"/>
    <w:rsid w:val="001D2857"/>
    <w:rsid w:val="001D320B"/>
    <w:rsid w:val="001D6BD1"/>
    <w:rsid w:val="001D76CF"/>
    <w:rsid w:val="001E0D2B"/>
    <w:rsid w:val="001E1089"/>
    <w:rsid w:val="001E2085"/>
    <w:rsid w:val="001E2D78"/>
    <w:rsid w:val="001E2E4B"/>
    <w:rsid w:val="001E3C14"/>
    <w:rsid w:val="001E4022"/>
    <w:rsid w:val="001E4D81"/>
    <w:rsid w:val="001E4E5F"/>
    <w:rsid w:val="001F2C28"/>
    <w:rsid w:val="001F30F4"/>
    <w:rsid w:val="001F3479"/>
    <w:rsid w:val="001F34DE"/>
    <w:rsid w:val="001F360D"/>
    <w:rsid w:val="001F44E7"/>
    <w:rsid w:val="001F548A"/>
    <w:rsid w:val="001F582D"/>
    <w:rsid w:val="001F59D2"/>
    <w:rsid w:val="001F5D50"/>
    <w:rsid w:val="001F6D0A"/>
    <w:rsid w:val="001F6E39"/>
    <w:rsid w:val="001F7B6A"/>
    <w:rsid w:val="001F7D14"/>
    <w:rsid w:val="002008F4"/>
    <w:rsid w:val="0020115A"/>
    <w:rsid w:val="0020252F"/>
    <w:rsid w:val="0020295B"/>
    <w:rsid w:val="002035DE"/>
    <w:rsid w:val="0020502A"/>
    <w:rsid w:val="00207E13"/>
    <w:rsid w:val="00211323"/>
    <w:rsid w:val="002118CC"/>
    <w:rsid w:val="00212996"/>
    <w:rsid w:val="00213AF5"/>
    <w:rsid w:val="00213EE5"/>
    <w:rsid w:val="00215E18"/>
    <w:rsid w:val="00216B8A"/>
    <w:rsid w:val="00216E4E"/>
    <w:rsid w:val="002173D6"/>
    <w:rsid w:val="002207EE"/>
    <w:rsid w:val="00223679"/>
    <w:rsid w:val="002245A7"/>
    <w:rsid w:val="00225BD3"/>
    <w:rsid w:val="00226150"/>
    <w:rsid w:val="0022732D"/>
    <w:rsid w:val="00227B41"/>
    <w:rsid w:val="002322C3"/>
    <w:rsid w:val="002333AD"/>
    <w:rsid w:val="00233427"/>
    <w:rsid w:val="002334FD"/>
    <w:rsid w:val="00233593"/>
    <w:rsid w:val="0023395F"/>
    <w:rsid w:val="00234875"/>
    <w:rsid w:val="00234A1C"/>
    <w:rsid w:val="00236908"/>
    <w:rsid w:val="00237019"/>
    <w:rsid w:val="002372EF"/>
    <w:rsid w:val="00237443"/>
    <w:rsid w:val="002376B2"/>
    <w:rsid w:val="00237F88"/>
    <w:rsid w:val="002409C1"/>
    <w:rsid w:val="002421E0"/>
    <w:rsid w:val="00242771"/>
    <w:rsid w:val="00242E32"/>
    <w:rsid w:val="002454FE"/>
    <w:rsid w:val="0024550C"/>
    <w:rsid w:val="00246CAF"/>
    <w:rsid w:val="0024745D"/>
    <w:rsid w:val="002518EF"/>
    <w:rsid w:val="00251A72"/>
    <w:rsid w:val="00252951"/>
    <w:rsid w:val="00253425"/>
    <w:rsid w:val="00253A1D"/>
    <w:rsid w:val="00253E33"/>
    <w:rsid w:val="00255123"/>
    <w:rsid w:val="0025785A"/>
    <w:rsid w:val="00257CAB"/>
    <w:rsid w:val="00262EB2"/>
    <w:rsid w:val="00263AA3"/>
    <w:rsid w:val="00263C41"/>
    <w:rsid w:val="002640D1"/>
    <w:rsid w:val="002650FA"/>
    <w:rsid w:val="0026566C"/>
    <w:rsid w:val="00265DC3"/>
    <w:rsid w:val="00270C0E"/>
    <w:rsid w:val="0027138F"/>
    <w:rsid w:val="002726F7"/>
    <w:rsid w:val="002728E4"/>
    <w:rsid w:val="002733BD"/>
    <w:rsid w:val="002737E2"/>
    <w:rsid w:val="00275159"/>
    <w:rsid w:val="00280961"/>
    <w:rsid w:val="00280B5A"/>
    <w:rsid w:val="00280F2B"/>
    <w:rsid w:val="00282E83"/>
    <w:rsid w:val="002839C3"/>
    <w:rsid w:val="0028520B"/>
    <w:rsid w:val="002852A0"/>
    <w:rsid w:val="00285A6F"/>
    <w:rsid w:val="00285B1E"/>
    <w:rsid w:val="00286238"/>
    <w:rsid w:val="00286421"/>
    <w:rsid w:val="00286460"/>
    <w:rsid w:val="00286543"/>
    <w:rsid w:val="0028695E"/>
    <w:rsid w:val="0029310A"/>
    <w:rsid w:val="002939DB"/>
    <w:rsid w:val="002948B0"/>
    <w:rsid w:val="00294DDB"/>
    <w:rsid w:val="00296055"/>
    <w:rsid w:val="0029671C"/>
    <w:rsid w:val="0029684A"/>
    <w:rsid w:val="00296CA9"/>
    <w:rsid w:val="00296D07"/>
    <w:rsid w:val="00297092"/>
    <w:rsid w:val="0029738F"/>
    <w:rsid w:val="00297556"/>
    <w:rsid w:val="002976B8"/>
    <w:rsid w:val="00297EF9"/>
    <w:rsid w:val="002A14AB"/>
    <w:rsid w:val="002A17E6"/>
    <w:rsid w:val="002A23F2"/>
    <w:rsid w:val="002A3530"/>
    <w:rsid w:val="002A3931"/>
    <w:rsid w:val="002A3ED3"/>
    <w:rsid w:val="002A4125"/>
    <w:rsid w:val="002A4834"/>
    <w:rsid w:val="002A4A9C"/>
    <w:rsid w:val="002A7591"/>
    <w:rsid w:val="002A7E88"/>
    <w:rsid w:val="002B0C10"/>
    <w:rsid w:val="002B2822"/>
    <w:rsid w:val="002B369F"/>
    <w:rsid w:val="002B42EA"/>
    <w:rsid w:val="002B4318"/>
    <w:rsid w:val="002B7BF9"/>
    <w:rsid w:val="002C17ED"/>
    <w:rsid w:val="002C1DCF"/>
    <w:rsid w:val="002C2093"/>
    <w:rsid w:val="002C25F0"/>
    <w:rsid w:val="002C2737"/>
    <w:rsid w:val="002C3245"/>
    <w:rsid w:val="002C3936"/>
    <w:rsid w:val="002C40B2"/>
    <w:rsid w:val="002C588C"/>
    <w:rsid w:val="002C7521"/>
    <w:rsid w:val="002D03C1"/>
    <w:rsid w:val="002D3E6F"/>
    <w:rsid w:val="002D51C9"/>
    <w:rsid w:val="002D694E"/>
    <w:rsid w:val="002D7766"/>
    <w:rsid w:val="002E1EC6"/>
    <w:rsid w:val="002E45BC"/>
    <w:rsid w:val="002E5939"/>
    <w:rsid w:val="002E67CC"/>
    <w:rsid w:val="002F56A0"/>
    <w:rsid w:val="002F727D"/>
    <w:rsid w:val="00300517"/>
    <w:rsid w:val="00302E23"/>
    <w:rsid w:val="00303AF1"/>
    <w:rsid w:val="00304668"/>
    <w:rsid w:val="00305268"/>
    <w:rsid w:val="00310364"/>
    <w:rsid w:val="003112B1"/>
    <w:rsid w:val="0031218B"/>
    <w:rsid w:val="00312D9D"/>
    <w:rsid w:val="003139A3"/>
    <w:rsid w:val="003139B6"/>
    <w:rsid w:val="00320140"/>
    <w:rsid w:val="00320A37"/>
    <w:rsid w:val="00321776"/>
    <w:rsid w:val="00323D06"/>
    <w:rsid w:val="003256DE"/>
    <w:rsid w:val="003261EE"/>
    <w:rsid w:val="0032623E"/>
    <w:rsid w:val="0032668E"/>
    <w:rsid w:val="00326CAF"/>
    <w:rsid w:val="00327EFF"/>
    <w:rsid w:val="003311B6"/>
    <w:rsid w:val="003316CB"/>
    <w:rsid w:val="00331B44"/>
    <w:rsid w:val="00331D2B"/>
    <w:rsid w:val="003325E7"/>
    <w:rsid w:val="00332FDE"/>
    <w:rsid w:val="00334B29"/>
    <w:rsid w:val="00334C61"/>
    <w:rsid w:val="00335356"/>
    <w:rsid w:val="00335B29"/>
    <w:rsid w:val="0033780F"/>
    <w:rsid w:val="003405EA"/>
    <w:rsid w:val="00340676"/>
    <w:rsid w:val="0034117F"/>
    <w:rsid w:val="003415C4"/>
    <w:rsid w:val="003422A2"/>
    <w:rsid w:val="00344105"/>
    <w:rsid w:val="003445FC"/>
    <w:rsid w:val="0034498F"/>
    <w:rsid w:val="00345086"/>
    <w:rsid w:val="00345091"/>
    <w:rsid w:val="00345B4F"/>
    <w:rsid w:val="003500E4"/>
    <w:rsid w:val="003501B6"/>
    <w:rsid w:val="00352E4B"/>
    <w:rsid w:val="003531F6"/>
    <w:rsid w:val="00353962"/>
    <w:rsid w:val="00354319"/>
    <w:rsid w:val="0035468A"/>
    <w:rsid w:val="0035495B"/>
    <w:rsid w:val="003561B7"/>
    <w:rsid w:val="00361853"/>
    <w:rsid w:val="0036199B"/>
    <w:rsid w:val="00364398"/>
    <w:rsid w:val="003648E8"/>
    <w:rsid w:val="003650EB"/>
    <w:rsid w:val="0036641B"/>
    <w:rsid w:val="00370ABA"/>
    <w:rsid w:val="00371063"/>
    <w:rsid w:val="00373B52"/>
    <w:rsid w:val="0037579A"/>
    <w:rsid w:val="00375B0B"/>
    <w:rsid w:val="00375FA5"/>
    <w:rsid w:val="00376A20"/>
    <w:rsid w:val="00380B78"/>
    <w:rsid w:val="003812CA"/>
    <w:rsid w:val="0038186D"/>
    <w:rsid w:val="00381D30"/>
    <w:rsid w:val="0038214D"/>
    <w:rsid w:val="00382C55"/>
    <w:rsid w:val="003835E8"/>
    <w:rsid w:val="00383A88"/>
    <w:rsid w:val="0038495B"/>
    <w:rsid w:val="003857EA"/>
    <w:rsid w:val="00385AC8"/>
    <w:rsid w:val="00386522"/>
    <w:rsid w:val="00387505"/>
    <w:rsid w:val="003908FD"/>
    <w:rsid w:val="00390D72"/>
    <w:rsid w:val="00391B7A"/>
    <w:rsid w:val="00392307"/>
    <w:rsid w:val="00393CA9"/>
    <w:rsid w:val="00394A70"/>
    <w:rsid w:val="0039769E"/>
    <w:rsid w:val="00397D50"/>
    <w:rsid w:val="003A1E72"/>
    <w:rsid w:val="003A25F0"/>
    <w:rsid w:val="003A2E16"/>
    <w:rsid w:val="003A328E"/>
    <w:rsid w:val="003A39B5"/>
    <w:rsid w:val="003A3DEE"/>
    <w:rsid w:val="003A3ECD"/>
    <w:rsid w:val="003A3F0B"/>
    <w:rsid w:val="003A42CE"/>
    <w:rsid w:val="003A5852"/>
    <w:rsid w:val="003A6017"/>
    <w:rsid w:val="003A6721"/>
    <w:rsid w:val="003A7327"/>
    <w:rsid w:val="003B0444"/>
    <w:rsid w:val="003B523D"/>
    <w:rsid w:val="003B5743"/>
    <w:rsid w:val="003B6EED"/>
    <w:rsid w:val="003B7732"/>
    <w:rsid w:val="003C0E35"/>
    <w:rsid w:val="003C1374"/>
    <w:rsid w:val="003C2FBB"/>
    <w:rsid w:val="003C3455"/>
    <w:rsid w:val="003C3CC8"/>
    <w:rsid w:val="003C3FEA"/>
    <w:rsid w:val="003C4931"/>
    <w:rsid w:val="003C651B"/>
    <w:rsid w:val="003C6E1F"/>
    <w:rsid w:val="003C756E"/>
    <w:rsid w:val="003D20BD"/>
    <w:rsid w:val="003D2C23"/>
    <w:rsid w:val="003D2EFF"/>
    <w:rsid w:val="003D3488"/>
    <w:rsid w:val="003D3CB8"/>
    <w:rsid w:val="003D4DEA"/>
    <w:rsid w:val="003D4EF7"/>
    <w:rsid w:val="003D4F17"/>
    <w:rsid w:val="003D5217"/>
    <w:rsid w:val="003D52F2"/>
    <w:rsid w:val="003D542F"/>
    <w:rsid w:val="003D585F"/>
    <w:rsid w:val="003D7415"/>
    <w:rsid w:val="003D7DD1"/>
    <w:rsid w:val="003E05C7"/>
    <w:rsid w:val="003E08B3"/>
    <w:rsid w:val="003E1568"/>
    <w:rsid w:val="003E219D"/>
    <w:rsid w:val="003E2F7B"/>
    <w:rsid w:val="003E3E7E"/>
    <w:rsid w:val="003E4292"/>
    <w:rsid w:val="003E7681"/>
    <w:rsid w:val="003F0624"/>
    <w:rsid w:val="003F111F"/>
    <w:rsid w:val="003F1182"/>
    <w:rsid w:val="003F1E3A"/>
    <w:rsid w:val="003F2A52"/>
    <w:rsid w:val="003F391B"/>
    <w:rsid w:val="003F4D4E"/>
    <w:rsid w:val="003F5DF7"/>
    <w:rsid w:val="00400B92"/>
    <w:rsid w:val="00402CA4"/>
    <w:rsid w:val="004037F9"/>
    <w:rsid w:val="004045D7"/>
    <w:rsid w:val="00405492"/>
    <w:rsid w:val="00406230"/>
    <w:rsid w:val="0040686F"/>
    <w:rsid w:val="004115FD"/>
    <w:rsid w:val="00412140"/>
    <w:rsid w:val="004121FF"/>
    <w:rsid w:val="00412762"/>
    <w:rsid w:val="00413D3E"/>
    <w:rsid w:val="004145D9"/>
    <w:rsid w:val="004171D9"/>
    <w:rsid w:val="00417A8D"/>
    <w:rsid w:val="004219FA"/>
    <w:rsid w:val="00422010"/>
    <w:rsid w:val="00424077"/>
    <w:rsid w:val="004245AE"/>
    <w:rsid w:val="004249A8"/>
    <w:rsid w:val="004259E8"/>
    <w:rsid w:val="004262C6"/>
    <w:rsid w:val="004301F8"/>
    <w:rsid w:val="00430346"/>
    <w:rsid w:val="00430F19"/>
    <w:rsid w:val="0043243C"/>
    <w:rsid w:val="00432E8C"/>
    <w:rsid w:val="0043509A"/>
    <w:rsid w:val="00437F87"/>
    <w:rsid w:val="00442466"/>
    <w:rsid w:val="00444CDE"/>
    <w:rsid w:val="00446080"/>
    <w:rsid w:val="00446194"/>
    <w:rsid w:val="004514AE"/>
    <w:rsid w:val="00452CE8"/>
    <w:rsid w:val="00452CF7"/>
    <w:rsid w:val="00453339"/>
    <w:rsid w:val="00453C5A"/>
    <w:rsid w:val="00453CA2"/>
    <w:rsid w:val="00453DC7"/>
    <w:rsid w:val="00454494"/>
    <w:rsid w:val="00455EC2"/>
    <w:rsid w:val="00455F5A"/>
    <w:rsid w:val="0045699D"/>
    <w:rsid w:val="00456D45"/>
    <w:rsid w:val="004606A2"/>
    <w:rsid w:val="00461284"/>
    <w:rsid w:val="00462607"/>
    <w:rsid w:val="00462950"/>
    <w:rsid w:val="00466B2D"/>
    <w:rsid w:val="004678AB"/>
    <w:rsid w:val="004702BC"/>
    <w:rsid w:val="00471747"/>
    <w:rsid w:val="00471B50"/>
    <w:rsid w:val="00471DCF"/>
    <w:rsid w:val="004725AE"/>
    <w:rsid w:val="004733AA"/>
    <w:rsid w:val="00474F12"/>
    <w:rsid w:val="0047516D"/>
    <w:rsid w:val="004759AD"/>
    <w:rsid w:val="00475BC9"/>
    <w:rsid w:val="0047754C"/>
    <w:rsid w:val="00477EEB"/>
    <w:rsid w:val="004803B2"/>
    <w:rsid w:val="00481BA6"/>
    <w:rsid w:val="004820A1"/>
    <w:rsid w:val="0048426B"/>
    <w:rsid w:val="00490720"/>
    <w:rsid w:val="00492682"/>
    <w:rsid w:val="00492B78"/>
    <w:rsid w:val="00493988"/>
    <w:rsid w:val="004939E1"/>
    <w:rsid w:val="004941CC"/>
    <w:rsid w:val="0049646C"/>
    <w:rsid w:val="0049743C"/>
    <w:rsid w:val="00497D3A"/>
    <w:rsid w:val="004A1099"/>
    <w:rsid w:val="004A185F"/>
    <w:rsid w:val="004A18CA"/>
    <w:rsid w:val="004A41C8"/>
    <w:rsid w:val="004A71D0"/>
    <w:rsid w:val="004B04FC"/>
    <w:rsid w:val="004B0BCF"/>
    <w:rsid w:val="004B1B35"/>
    <w:rsid w:val="004B1D6C"/>
    <w:rsid w:val="004B21F3"/>
    <w:rsid w:val="004B4C6D"/>
    <w:rsid w:val="004B51A3"/>
    <w:rsid w:val="004B557E"/>
    <w:rsid w:val="004B640B"/>
    <w:rsid w:val="004B730E"/>
    <w:rsid w:val="004C082B"/>
    <w:rsid w:val="004C47E4"/>
    <w:rsid w:val="004C4BCE"/>
    <w:rsid w:val="004C4F72"/>
    <w:rsid w:val="004C7667"/>
    <w:rsid w:val="004C77F7"/>
    <w:rsid w:val="004C7FCC"/>
    <w:rsid w:val="004D15D8"/>
    <w:rsid w:val="004D22F9"/>
    <w:rsid w:val="004D2AD0"/>
    <w:rsid w:val="004D2C9A"/>
    <w:rsid w:val="004D6399"/>
    <w:rsid w:val="004D69CA"/>
    <w:rsid w:val="004D7639"/>
    <w:rsid w:val="004D7E28"/>
    <w:rsid w:val="004E02FB"/>
    <w:rsid w:val="004E0C8C"/>
    <w:rsid w:val="004E1DB2"/>
    <w:rsid w:val="004E2D39"/>
    <w:rsid w:val="004E3489"/>
    <w:rsid w:val="004E37B1"/>
    <w:rsid w:val="004E3C2B"/>
    <w:rsid w:val="004E56F5"/>
    <w:rsid w:val="004E7395"/>
    <w:rsid w:val="004E79F7"/>
    <w:rsid w:val="004F15A1"/>
    <w:rsid w:val="004F1E01"/>
    <w:rsid w:val="004F5AA9"/>
    <w:rsid w:val="004F66AA"/>
    <w:rsid w:val="004F6EC8"/>
    <w:rsid w:val="004F77DF"/>
    <w:rsid w:val="005018DE"/>
    <w:rsid w:val="00501ED8"/>
    <w:rsid w:val="00503014"/>
    <w:rsid w:val="005030A6"/>
    <w:rsid w:val="0050364E"/>
    <w:rsid w:val="005036E4"/>
    <w:rsid w:val="00503B3C"/>
    <w:rsid w:val="00505026"/>
    <w:rsid w:val="00507613"/>
    <w:rsid w:val="0050764D"/>
    <w:rsid w:val="00507AC9"/>
    <w:rsid w:val="00507D72"/>
    <w:rsid w:val="00510344"/>
    <w:rsid w:val="00511307"/>
    <w:rsid w:val="005131E0"/>
    <w:rsid w:val="00513A72"/>
    <w:rsid w:val="005144A1"/>
    <w:rsid w:val="0051575F"/>
    <w:rsid w:val="00516D8A"/>
    <w:rsid w:val="005175DB"/>
    <w:rsid w:val="005217D3"/>
    <w:rsid w:val="005230B2"/>
    <w:rsid w:val="00524F27"/>
    <w:rsid w:val="005250CC"/>
    <w:rsid w:val="00525E34"/>
    <w:rsid w:val="00527215"/>
    <w:rsid w:val="00527229"/>
    <w:rsid w:val="00527D40"/>
    <w:rsid w:val="00530575"/>
    <w:rsid w:val="005307B2"/>
    <w:rsid w:val="00531A5A"/>
    <w:rsid w:val="00532BF0"/>
    <w:rsid w:val="00532EFC"/>
    <w:rsid w:val="00534C16"/>
    <w:rsid w:val="00536459"/>
    <w:rsid w:val="005370C9"/>
    <w:rsid w:val="005416AA"/>
    <w:rsid w:val="00541CCD"/>
    <w:rsid w:val="0054349A"/>
    <w:rsid w:val="00544C58"/>
    <w:rsid w:val="00546342"/>
    <w:rsid w:val="00547ADD"/>
    <w:rsid w:val="005511A6"/>
    <w:rsid w:val="005515F2"/>
    <w:rsid w:val="00552ADC"/>
    <w:rsid w:val="00553080"/>
    <w:rsid w:val="00556033"/>
    <w:rsid w:val="005564FC"/>
    <w:rsid w:val="005610EE"/>
    <w:rsid w:val="0056176A"/>
    <w:rsid w:val="00564820"/>
    <w:rsid w:val="005654C4"/>
    <w:rsid w:val="00565860"/>
    <w:rsid w:val="00565F8A"/>
    <w:rsid w:val="0056644B"/>
    <w:rsid w:val="005669CF"/>
    <w:rsid w:val="0056740B"/>
    <w:rsid w:val="00567774"/>
    <w:rsid w:val="00571CA0"/>
    <w:rsid w:val="00573621"/>
    <w:rsid w:val="00574147"/>
    <w:rsid w:val="005754D2"/>
    <w:rsid w:val="00577029"/>
    <w:rsid w:val="005778F7"/>
    <w:rsid w:val="005801B4"/>
    <w:rsid w:val="00580A9C"/>
    <w:rsid w:val="00581A54"/>
    <w:rsid w:val="005822A6"/>
    <w:rsid w:val="0058306A"/>
    <w:rsid w:val="005833F8"/>
    <w:rsid w:val="00583AB6"/>
    <w:rsid w:val="005850F4"/>
    <w:rsid w:val="00585B1E"/>
    <w:rsid w:val="00587FA8"/>
    <w:rsid w:val="00590B04"/>
    <w:rsid w:val="00590ECD"/>
    <w:rsid w:val="00592EC2"/>
    <w:rsid w:val="00592F0D"/>
    <w:rsid w:val="005932EA"/>
    <w:rsid w:val="005946BE"/>
    <w:rsid w:val="0059685D"/>
    <w:rsid w:val="005970AF"/>
    <w:rsid w:val="00597C38"/>
    <w:rsid w:val="005A06EC"/>
    <w:rsid w:val="005A1D37"/>
    <w:rsid w:val="005A1ECF"/>
    <w:rsid w:val="005A2171"/>
    <w:rsid w:val="005A4A9A"/>
    <w:rsid w:val="005A4C56"/>
    <w:rsid w:val="005A51DE"/>
    <w:rsid w:val="005A5A03"/>
    <w:rsid w:val="005A5B2B"/>
    <w:rsid w:val="005A6D61"/>
    <w:rsid w:val="005A79A6"/>
    <w:rsid w:val="005A79CB"/>
    <w:rsid w:val="005A7D37"/>
    <w:rsid w:val="005A7D92"/>
    <w:rsid w:val="005B0610"/>
    <w:rsid w:val="005B0B2B"/>
    <w:rsid w:val="005B355C"/>
    <w:rsid w:val="005B6A26"/>
    <w:rsid w:val="005B730B"/>
    <w:rsid w:val="005B7D59"/>
    <w:rsid w:val="005C1136"/>
    <w:rsid w:val="005C2768"/>
    <w:rsid w:val="005C287A"/>
    <w:rsid w:val="005C2FC6"/>
    <w:rsid w:val="005C31A8"/>
    <w:rsid w:val="005C378E"/>
    <w:rsid w:val="005C37DA"/>
    <w:rsid w:val="005C3DC6"/>
    <w:rsid w:val="005C5C2D"/>
    <w:rsid w:val="005C6543"/>
    <w:rsid w:val="005C6747"/>
    <w:rsid w:val="005C6D52"/>
    <w:rsid w:val="005C7CF2"/>
    <w:rsid w:val="005D12A8"/>
    <w:rsid w:val="005D28A8"/>
    <w:rsid w:val="005E00B8"/>
    <w:rsid w:val="005E1605"/>
    <w:rsid w:val="005E2920"/>
    <w:rsid w:val="005E3046"/>
    <w:rsid w:val="005E7285"/>
    <w:rsid w:val="005E7F98"/>
    <w:rsid w:val="005F1B6E"/>
    <w:rsid w:val="005F2E99"/>
    <w:rsid w:val="005F40A2"/>
    <w:rsid w:val="005F4D65"/>
    <w:rsid w:val="005F4F30"/>
    <w:rsid w:val="00604CB1"/>
    <w:rsid w:val="00604FD1"/>
    <w:rsid w:val="0060542B"/>
    <w:rsid w:val="00605AF2"/>
    <w:rsid w:val="00607E96"/>
    <w:rsid w:val="006100F1"/>
    <w:rsid w:val="0061024F"/>
    <w:rsid w:val="00610EA3"/>
    <w:rsid w:val="00613F9C"/>
    <w:rsid w:val="00614D7A"/>
    <w:rsid w:val="00615DC0"/>
    <w:rsid w:val="0061601E"/>
    <w:rsid w:val="0061691F"/>
    <w:rsid w:val="00617DD8"/>
    <w:rsid w:val="00620BB5"/>
    <w:rsid w:val="00620DF6"/>
    <w:rsid w:val="00624D7A"/>
    <w:rsid w:val="00624F3C"/>
    <w:rsid w:val="006254A1"/>
    <w:rsid w:val="00626F5E"/>
    <w:rsid w:val="00630E73"/>
    <w:rsid w:val="006311CE"/>
    <w:rsid w:val="00631FA0"/>
    <w:rsid w:val="0063312D"/>
    <w:rsid w:val="00633881"/>
    <w:rsid w:val="00634930"/>
    <w:rsid w:val="00634DE3"/>
    <w:rsid w:val="00635C8D"/>
    <w:rsid w:val="0063634A"/>
    <w:rsid w:val="00636365"/>
    <w:rsid w:val="0063645D"/>
    <w:rsid w:val="00636A9D"/>
    <w:rsid w:val="006372F8"/>
    <w:rsid w:val="00640FCD"/>
    <w:rsid w:val="0064560C"/>
    <w:rsid w:val="00647209"/>
    <w:rsid w:val="00647347"/>
    <w:rsid w:val="00651DDF"/>
    <w:rsid w:val="00652781"/>
    <w:rsid w:val="0065468E"/>
    <w:rsid w:val="006550AF"/>
    <w:rsid w:val="006571D7"/>
    <w:rsid w:val="00657984"/>
    <w:rsid w:val="00660105"/>
    <w:rsid w:val="006609B8"/>
    <w:rsid w:val="00660E1A"/>
    <w:rsid w:val="006620B5"/>
    <w:rsid w:val="0066228C"/>
    <w:rsid w:val="0066378E"/>
    <w:rsid w:val="00663E32"/>
    <w:rsid w:val="00665899"/>
    <w:rsid w:val="0066661F"/>
    <w:rsid w:val="00670038"/>
    <w:rsid w:val="0067365B"/>
    <w:rsid w:val="00674145"/>
    <w:rsid w:val="0067473A"/>
    <w:rsid w:val="0067613F"/>
    <w:rsid w:val="0067615E"/>
    <w:rsid w:val="00676E2D"/>
    <w:rsid w:val="006779D2"/>
    <w:rsid w:val="00680945"/>
    <w:rsid w:val="00680ECE"/>
    <w:rsid w:val="0068172F"/>
    <w:rsid w:val="006824A9"/>
    <w:rsid w:val="00683C80"/>
    <w:rsid w:val="00684217"/>
    <w:rsid w:val="00684323"/>
    <w:rsid w:val="006856D4"/>
    <w:rsid w:val="00685B0B"/>
    <w:rsid w:val="006862A5"/>
    <w:rsid w:val="00686AEF"/>
    <w:rsid w:val="00686B53"/>
    <w:rsid w:val="00687224"/>
    <w:rsid w:val="00687F37"/>
    <w:rsid w:val="00690C86"/>
    <w:rsid w:val="0069131B"/>
    <w:rsid w:val="00691C76"/>
    <w:rsid w:val="00691CC0"/>
    <w:rsid w:val="00692806"/>
    <w:rsid w:val="0069288A"/>
    <w:rsid w:val="00693801"/>
    <w:rsid w:val="006941C2"/>
    <w:rsid w:val="0069577A"/>
    <w:rsid w:val="00695995"/>
    <w:rsid w:val="006A1197"/>
    <w:rsid w:val="006A16B6"/>
    <w:rsid w:val="006A470D"/>
    <w:rsid w:val="006A4A8F"/>
    <w:rsid w:val="006A4D0A"/>
    <w:rsid w:val="006A4DBA"/>
    <w:rsid w:val="006A6361"/>
    <w:rsid w:val="006A644A"/>
    <w:rsid w:val="006B0AF7"/>
    <w:rsid w:val="006B153E"/>
    <w:rsid w:val="006B1551"/>
    <w:rsid w:val="006B15AC"/>
    <w:rsid w:val="006B167F"/>
    <w:rsid w:val="006B1DCE"/>
    <w:rsid w:val="006B210D"/>
    <w:rsid w:val="006B2259"/>
    <w:rsid w:val="006B252B"/>
    <w:rsid w:val="006B303F"/>
    <w:rsid w:val="006B3513"/>
    <w:rsid w:val="006B3956"/>
    <w:rsid w:val="006B47B6"/>
    <w:rsid w:val="006B567F"/>
    <w:rsid w:val="006B5DBD"/>
    <w:rsid w:val="006B623B"/>
    <w:rsid w:val="006B71B7"/>
    <w:rsid w:val="006C0B00"/>
    <w:rsid w:val="006C0E86"/>
    <w:rsid w:val="006C25C8"/>
    <w:rsid w:val="006C26C5"/>
    <w:rsid w:val="006C2D8F"/>
    <w:rsid w:val="006C4CC8"/>
    <w:rsid w:val="006C4CEF"/>
    <w:rsid w:val="006C53C0"/>
    <w:rsid w:val="006C61B4"/>
    <w:rsid w:val="006C7127"/>
    <w:rsid w:val="006D0072"/>
    <w:rsid w:val="006D0675"/>
    <w:rsid w:val="006D07FB"/>
    <w:rsid w:val="006D2148"/>
    <w:rsid w:val="006D2BEB"/>
    <w:rsid w:val="006D4A7D"/>
    <w:rsid w:val="006D4CF5"/>
    <w:rsid w:val="006D5965"/>
    <w:rsid w:val="006D5BA3"/>
    <w:rsid w:val="006D5BE7"/>
    <w:rsid w:val="006D5FEE"/>
    <w:rsid w:val="006D767B"/>
    <w:rsid w:val="006E021D"/>
    <w:rsid w:val="006E04DD"/>
    <w:rsid w:val="006E07C9"/>
    <w:rsid w:val="006E19CA"/>
    <w:rsid w:val="006E23A6"/>
    <w:rsid w:val="006E4246"/>
    <w:rsid w:val="006E4885"/>
    <w:rsid w:val="006E7EBC"/>
    <w:rsid w:val="006F0033"/>
    <w:rsid w:val="006F0D13"/>
    <w:rsid w:val="006F28ED"/>
    <w:rsid w:val="006F2B18"/>
    <w:rsid w:val="006F3153"/>
    <w:rsid w:val="006F38C1"/>
    <w:rsid w:val="006F473D"/>
    <w:rsid w:val="006F4876"/>
    <w:rsid w:val="006F4AEE"/>
    <w:rsid w:val="006F5D28"/>
    <w:rsid w:val="00700045"/>
    <w:rsid w:val="0070004E"/>
    <w:rsid w:val="007017F0"/>
    <w:rsid w:val="00702486"/>
    <w:rsid w:val="0070285C"/>
    <w:rsid w:val="00704AF9"/>
    <w:rsid w:val="00706540"/>
    <w:rsid w:val="007073F7"/>
    <w:rsid w:val="0071089E"/>
    <w:rsid w:val="007112AF"/>
    <w:rsid w:val="00711E6A"/>
    <w:rsid w:val="00712836"/>
    <w:rsid w:val="00712998"/>
    <w:rsid w:val="00713DAC"/>
    <w:rsid w:val="0071526D"/>
    <w:rsid w:val="00717E4C"/>
    <w:rsid w:val="00720ABC"/>
    <w:rsid w:val="00723954"/>
    <w:rsid w:val="00726EEB"/>
    <w:rsid w:val="00727BC6"/>
    <w:rsid w:val="00727F5E"/>
    <w:rsid w:val="007300FD"/>
    <w:rsid w:val="00730477"/>
    <w:rsid w:val="007327E8"/>
    <w:rsid w:val="007335F7"/>
    <w:rsid w:val="00733A7C"/>
    <w:rsid w:val="00734D74"/>
    <w:rsid w:val="00737529"/>
    <w:rsid w:val="007405C7"/>
    <w:rsid w:val="00740BA4"/>
    <w:rsid w:val="00741987"/>
    <w:rsid w:val="00742DF3"/>
    <w:rsid w:val="00743192"/>
    <w:rsid w:val="007434E9"/>
    <w:rsid w:val="00743564"/>
    <w:rsid w:val="00743892"/>
    <w:rsid w:val="007439F8"/>
    <w:rsid w:val="00743B2C"/>
    <w:rsid w:val="0074516C"/>
    <w:rsid w:val="00745A60"/>
    <w:rsid w:val="007463C6"/>
    <w:rsid w:val="00746D05"/>
    <w:rsid w:val="00746D17"/>
    <w:rsid w:val="007508B6"/>
    <w:rsid w:val="00751E00"/>
    <w:rsid w:val="00751F5F"/>
    <w:rsid w:val="00752C8F"/>
    <w:rsid w:val="00754312"/>
    <w:rsid w:val="007566CC"/>
    <w:rsid w:val="007573F8"/>
    <w:rsid w:val="00757580"/>
    <w:rsid w:val="00757A22"/>
    <w:rsid w:val="00757A99"/>
    <w:rsid w:val="00757D66"/>
    <w:rsid w:val="00760228"/>
    <w:rsid w:val="00761767"/>
    <w:rsid w:val="007632B8"/>
    <w:rsid w:val="007637B8"/>
    <w:rsid w:val="00763DA7"/>
    <w:rsid w:val="007642B7"/>
    <w:rsid w:val="007652DC"/>
    <w:rsid w:val="007666E3"/>
    <w:rsid w:val="00773C0C"/>
    <w:rsid w:val="00773F59"/>
    <w:rsid w:val="0077416E"/>
    <w:rsid w:val="007756C9"/>
    <w:rsid w:val="0077667A"/>
    <w:rsid w:val="0077780E"/>
    <w:rsid w:val="0077783D"/>
    <w:rsid w:val="007810D3"/>
    <w:rsid w:val="007819B6"/>
    <w:rsid w:val="00781D07"/>
    <w:rsid w:val="00783310"/>
    <w:rsid w:val="007847FA"/>
    <w:rsid w:val="0078603E"/>
    <w:rsid w:val="00786490"/>
    <w:rsid w:val="007870A5"/>
    <w:rsid w:val="00790C6D"/>
    <w:rsid w:val="0079186B"/>
    <w:rsid w:val="00792F1E"/>
    <w:rsid w:val="0079506C"/>
    <w:rsid w:val="00795E63"/>
    <w:rsid w:val="007A0975"/>
    <w:rsid w:val="007A09FA"/>
    <w:rsid w:val="007A17AD"/>
    <w:rsid w:val="007A18DE"/>
    <w:rsid w:val="007A4CE3"/>
    <w:rsid w:val="007A59D5"/>
    <w:rsid w:val="007A5A06"/>
    <w:rsid w:val="007A68B4"/>
    <w:rsid w:val="007A7A95"/>
    <w:rsid w:val="007B1F6D"/>
    <w:rsid w:val="007B2A04"/>
    <w:rsid w:val="007B483A"/>
    <w:rsid w:val="007B4A3D"/>
    <w:rsid w:val="007B54AC"/>
    <w:rsid w:val="007B6049"/>
    <w:rsid w:val="007B7403"/>
    <w:rsid w:val="007B7D54"/>
    <w:rsid w:val="007C008E"/>
    <w:rsid w:val="007C0430"/>
    <w:rsid w:val="007C08DC"/>
    <w:rsid w:val="007C218C"/>
    <w:rsid w:val="007C22DC"/>
    <w:rsid w:val="007C2E24"/>
    <w:rsid w:val="007C2EDA"/>
    <w:rsid w:val="007C327B"/>
    <w:rsid w:val="007C396B"/>
    <w:rsid w:val="007C6765"/>
    <w:rsid w:val="007C7285"/>
    <w:rsid w:val="007D0924"/>
    <w:rsid w:val="007D0B74"/>
    <w:rsid w:val="007D14C0"/>
    <w:rsid w:val="007D1F5B"/>
    <w:rsid w:val="007D2030"/>
    <w:rsid w:val="007D2A32"/>
    <w:rsid w:val="007D3321"/>
    <w:rsid w:val="007D4A57"/>
    <w:rsid w:val="007D534B"/>
    <w:rsid w:val="007D584A"/>
    <w:rsid w:val="007D7A99"/>
    <w:rsid w:val="007E0478"/>
    <w:rsid w:val="007E04F0"/>
    <w:rsid w:val="007E2080"/>
    <w:rsid w:val="007E2FFD"/>
    <w:rsid w:val="007E3404"/>
    <w:rsid w:val="007E3646"/>
    <w:rsid w:val="007E43E8"/>
    <w:rsid w:val="007E5816"/>
    <w:rsid w:val="007E6277"/>
    <w:rsid w:val="007E62EE"/>
    <w:rsid w:val="007E7702"/>
    <w:rsid w:val="007E79D7"/>
    <w:rsid w:val="007F0B69"/>
    <w:rsid w:val="007F100B"/>
    <w:rsid w:val="007F1A2B"/>
    <w:rsid w:val="007F3D3B"/>
    <w:rsid w:val="007F4341"/>
    <w:rsid w:val="007F4E29"/>
    <w:rsid w:val="007F50EB"/>
    <w:rsid w:val="007F7AB4"/>
    <w:rsid w:val="0080040B"/>
    <w:rsid w:val="0080067B"/>
    <w:rsid w:val="00800B93"/>
    <w:rsid w:val="00800D4A"/>
    <w:rsid w:val="00801B0C"/>
    <w:rsid w:val="008033D9"/>
    <w:rsid w:val="00803C0E"/>
    <w:rsid w:val="00803DD1"/>
    <w:rsid w:val="008078B3"/>
    <w:rsid w:val="00810511"/>
    <w:rsid w:val="008115EC"/>
    <w:rsid w:val="0081198E"/>
    <w:rsid w:val="008128B1"/>
    <w:rsid w:val="008130FB"/>
    <w:rsid w:val="008157C3"/>
    <w:rsid w:val="008157CC"/>
    <w:rsid w:val="00815AE9"/>
    <w:rsid w:val="00816034"/>
    <w:rsid w:val="00816B5D"/>
    <w:rsid w:val="0082288B"/>
    <w:rsid w:val="00822A37"/>
    <w:rsid w:val="00823EBC"/>
    <w:rsid w:val="00825466"/>
    <w:rsid w:val="0082563B"/>
    <w:rsid w:val="00825A48"/>
    <w:rsid w:val="00825BC5"/>
    <w:rsid w:val="008264D0"/>
    <w:rsid w:val="00826E44"/>
    <w:rsid w:val="00827D2A"/>
    <w:rsid w:val="008308B1"/>
    <w:rsid w:val="00830CFB"/>
    <w:rsid w:val="008321F7"/>
    <w:rsid w:val="00833169"/>
    <w:rsid w:val="00833852"/>
    <w:rsid w:val="00834527"/>
    <w:rsid w:val="00835FB9"/>
    <w:rsid w:val="0083637C"/>
    <w:rsid w:val="008363DD"/>
    <w:rsid w:val="00837056"/>
    <w:rsid w:val="0083746A"/>
    <w:rsid w:val="00837CD1"/>
    <w:rsid w:val="00837DB9"/>
    <w:rsid w:val="00837F60"/>
    <w:rsid w:val="008412F2"/>
    <w:rsid w:val="008419D9"/>
    <w:rsid w:val="00841C47"/>
    <w:rsid w:val="008429D6"/>
    <w:rsid w:val="00844E25"/>
    <w:rsid w:val="00850C8F"/>
    <w:rsid w:val="00850C9D"/>
    <w:rsid w:val="0085177A"/>
    <w:rsid w:val="0085207D"/>
    <w:rsid w:val="00852F5F"/>
    <w:rsid w:val="00853C2B"/>
    <w:rsid w:val="008544F1"/>
    <w:rsid w:val="00854585"/>
    <w:rsid w:val="00854B5F"/>
    <w:rsid w:val="008560B8"/>
    <w:rsid w:val="00856F9A"/>
    <w:rsid w:val="00857097"/>
    <w:rsid w:val="00857FB3"/>
    <w:rsid w:val="008610F5"/>
    <w:rsid w:val="00861186"/>
    <w:rsid w:val="00861296"/>
    <w:rsid w:val="008613D4"/>
    <w:rsid w:val="00861689"/>
    <w:rsid w:val="008639FF"/>
    <w:rsid w:val="008645D2"/>
    <w:rsid w:val="0086476F"/>
    <w:rsid w:val="00864C37"/>
    <w:rsid w:val="00865616"/>
    <w:rsid w:val="008661F5"/>
    <w:rsid w:val="008674A5"/>
    <w:rsid w:val="00874F76"/>
    <w:rsid w:val="00877F36"/>
    <w:rsid w:val="0088083E"/>
    <w:rsid w:val="00880C03"/>
    <w:rsid w:val="00880E9F"/>
    <w:rsid w:val="00882BDA"/>
    <w:rsid w:val="008831AD"/>
    <w:rsid w:val="00884D4D"/>
    <w:rsid w:val="00885132"/>
    <w:rsid w:val="008852B6"/>
    <w:rsid w:val="008860DF"/>
    <w:rsid w:val="00886106"/>
    <w:rsid w:val="00886D3A"/>
    <w:rsid w:val="0088752F"/>
    <w:rsid w:val="00887672"/>
    <w:rsid w:val="00887F56"/>
    <w:rsid w:val="00890A3D"/>
    <w:rsid w:val="008914BE"/>
    <w:rsid w:val="00891A5D"/>
    <w:rsid w:val="00892653"/>
    <w:rsid w:val="0089267A"/>
    <w:rsid w:val="00892856"/>
    <w:rsid w:val="008929FD"/>
    <w:rsid w:val="00893CCB"/>
    <w:rsid w:val="00893F59"/>
    <w:rsid w:val="008966F6"/>
    <w:rsid w:val="00897303"/>
    <w:rsid w:val="00897FD7"/>
    <w:rsid w:val="008A0C0D"/>
    <w:rsid w:val="008A1A74"/>
    <w:rsid w:val="008A1BF4"/>
    <w:rsid w:val="008A2717"/>
    <w:rsid w:val="008A2D25"/>
    <w:rsid w:val="008A3D90"/>
    <w:rsid w:val="008A4290"/>
    <w:rsid w:val="008A43D8"/>
    <w:rsid w:val="008A4ECC"/>
    <w:rsid w:val="008A58B9"/>
    <w:rsid w:val="008A6DC7"/>
    <w:rsid w:val="008B05F9"/>
    <w:rsid w:val="008B0851"/>
    <w:rsid w:val="008B2A70"/>
    <w:rsid w:val="008B3E21"/>
    <w:rsid w:val="008B565F"/>
    <w:rsid w:val="008B59C0"/>
    <w:rsid w:val="008B7CE6"/>
    <w:rsid w:val="008C12BC"/>
    <w:rsid w:val="008C211F"/>
    <w:rsid w:val="008C2912"/>
    <w:rsid w:val="008C3947"/>
    <w:rsid w:val="008C3C9F"/>
    <w:rsid w:val="008C499D"/>
    <w:rsid w:val="008C530C"/>
    <w:rsid w:val="008C59E0"/>
    <w:rsid w:val="008C59FC"/>
    <w:rsid w:val="008C71E5"/>
    <w:rsid w:val="008C737B"/>
    <w:rsid w:val="008D22CF"/>
    <w:rsid w:val="008D2860"/>
    <w:rsid w:val="008D2CB1"/>
    <w:rsid w:val="008D3159"/>
    <w:rsid w:val="008D325D"/>
    <w:rsid w:val="008D5A2F"/>
    <w:rsid w:val="008D77F8"/>
    <w:rsid w:val="008E01D1"/>
    <w:rsid w:val="008E1BFC"/>
    <w:rsid w:val="008E2025"/>
    <w:rsid w:val="008E2365"/>
    <w:rsid w:val="008E33E0"/>
    <w:rsid w:val="008E344D"/>
    <w:rsid w:val="008E4A4A"/>
    <w:rsid w:val="008E4F3B"/>
    <w:rsid w:val="008E5671"/>
    <w:rsid w:val="008F260B"/>
    <w:rsid w:val="008F2B97"/>
    <w:rsid w:val="008F2EE2"/>
    <w:rsid w:val="008F3195"/>
    <w:rsid w:val="008F3196"/>
    <w:rsid w:val="008F32D2"/>
    <w:rsid w:val="008F369B"/>
    <w:rsid w:val="008F3992"/>
    <w:rsid w:val="008F40F3"/>
    <w:rsid w:val="008F40F4"/>
    <w:rsid w:val="008F478F"/>
    <w:rsid w:val="008F4886"/>
    <w:rsid w:val="008F4E93"/>
    <w:rsid w:val="008F61B0"/>
    <w:rsid w:val="008F626E"/>
    <w:rsid w:val="008F70A6"/>
    <w:rsid w:val="008F7F63"/>
    <w:rsid w:val="009001E1"/>
    <w:rsid w:val="00900EA7"/>
    <w:rsid w:val="009014A6"/>
    <w:rsid w:val="00901F30"/>
    <w:rsid w:val="00902B88"/>
    <w:rsid w:val="0090327A"/>
    <w:rsid w:val="00905DBB"/>
    <w:rsid w:val="00906904"/>
    <w:rsid w:val="009075AC"/>
    <w:rsid w:val="00907B67"/>
    <w:rsid w:val="00907E3F"/>
    <w:rsid w:val="00912BB2"/>
    <w:rsid w:val="009136DA"/>
    <w:rsid w:val="00913BC9"/>
    <w:rsid w:val="00914F55"/>
    <w:rsid w:val="00915B58"/>
    <w:rsid w:val="00915B59"/>
    <w:rsid w:val="00921AF0"/>
    <w:rsid w:val="00923208"/>
    <w:rsid w:val="00923592"/>
    <w:rsid w:val="009250EA"/>
    <w:rsid w:val="009259FB"/>
    <w:rsid w:val="0092669C"/>
    <w:rsid w:val="00930019"/>
    <w:rsid w:val="00930574"/>
    <w:rsid w:val="009308DF"/>
    <w:rsid w:val="00931D7A"/>
    <w:rsid w:val="0093267A"/>
    <w:rsid w:val="00933617"/>
    <w:rsid w:val="00934C2D"/>
    <w:rsid w:val="0093538E"/>
    <w:rsid w:val="009361F9"/>
    <w:rsid w:val="0093697C"/>
    <w:rsid w:val="00940D71"/>
    <w:rsid w:val="0094359B"/>
    <w:rsid w:val="0094394D"/>
    <w:rsid w:val="00944719"/>
    <w:rsid w:val="00944C50"/>
    <w:rsid w:val="00946970"/>
    <w:rsid w:val="00947531"/>
    <w:rsid w:val="00951F74"/>
    <w:rsid w:val="009522A7"/>
    <w:rsid w:val="00954301"/>
    <w:rsid w:val="00955319"/>
    <w:rsid w:val="00956402"/>
    <w:rsid w:val="00961E85"/>
    <w:rsid w:val="00964B0F"/>
    <w:rsid w:val="00964B8E"/>
    <w:rsid w:val="009659C5"/>
    <w:rsid w:val="009670ED"/>
    <w:rsid w:val="00967B45"/>
    <w:rsid w:val="00971822"/>
    <w:rsid w:val="00972AE7"/>
    <w:rsid w:val="00973F94"/>
    <w:rsid w:val="00975900"/>
    <w:rsid w:val="00976ED4"/>
    <w:rsid w:val="009775D4"/>
    <w:rsid w:val="00981E37"/>
    <w:rsid w:val="009843EC"/>
    <w:rsid w:val="00985A0B"/>
    <w:rsid w:val="00986489"/>
    <w:rsid w:val="0098659E"/>
    <w:rsid w:val="00986FE2"/>
    <w:rsid w:val="00987487"/>
    <w:rsid w:val="00987F1F"/>
    <w:rsid w:val="00991607"/>
    <w:rsid w:val="00992222"/>
    <w:rsid w:val="00992342"/>
    <w:rsid w:val="009923E1"/>
    <w:rsid w:val="009963CA"/>
    <w:rsid w:val="00996E61"/>
    <w:rsid w:val="00997A2A"/>
    <w:rsid w:val="009A0067"/>
    <w:rsid w:val="009A0143"/>
    <w:rsid w:val="009A0413"/>
    <w:rsid w:val="009A10CC"/>
    <w:rsid w:val="009A7CD5"/>
    <w:rsid w:val="009B1C6E"/>
    <w:rsid w:val="009B2B91"/>
    <w:rsid w:val="009B4EC1"/>
    <w:rsid w:val="009B5725"/>
    <w:rsid w:val="009B6954"/>
    <w:rsid w:val="009B7F1C"/>
    <w:rsid w:val="009C156D"/>
    <w:rsid w:val="009C15A7"/>
    <w:rsid w:val="009C296A"/>
    <w:rsid w:val="009C3153"/>
    <w:rsid w:val="009C4A5A"/>
    <w:rsid w:val="009C530E"/>
    <w:rsid w:val="009D08A6"/>
    <w:rsid w:val="009D0A88"/>
    <w:rsid w:val="009D1518"/>
    <w:rsid w:val="009D41A0"/>
    <w:rsid w:val="009D60B4"/>
    <w:rsid w:val="009D63EA"/>
    <w:rsid w:val="009D6A9C"/>
    <w:rsid w:val="009D7923"/>
    <w:rsid w:val="009E01FC"/>
    <w:rsid w:val="009E04BD"/>
    <w:rsid w:val="009E069F"/>
    <w:rsid w:val="009E1E60"/>
    <w:rsid w:val="009E2566"/>
    <w:rsid w:val="009E423E"/>
    <w:rsid w:val="009E4E8B"/>
    <w:rsid w:val="009E5827"/>
    <w:rsid w:val="009E7CAE"/>
    <w:rsid w:val="009E7E30"/>
    <w:rsid w:val="009F04F6"/>
    <w:rsid w:val="009F0BC6"/>
    <w:rsid w:val="009F2AF1"/>
    <w:rsid w:val="009F2F2F"/>
    <w:rsid w:val="009F2F82"/>
    <w:rsid w:val="009F3431"/>
    <w:rsid w:val="009F3514"/>
    <w:rsid w:val="009F3B9C"/>
    <w:rsid w:val="009F3CC1"/>
    <w:rsid w:val="009F40A3"/>
    <w:rsid w:val="009F40EB"/>
    <w:rsid w:val="009F416E"/>
    <w:rsid w:val="009F5DDD"/>
    <w:rsid w:val="009F5E59"/>
    <w:rsid w:val="009F5F98"/>
    <w:rsid w:val="009F635E"/>
    <w:rsid w:val="009F6E2E"/>
    <w:rsid w:val="009F7CA6"/>
    <w:rsid w:val="00A00538"/>
    <w:rsid w:val="00A012B9"/>
    <w:rsid w:val="00A02D92"/>
    <w:rsid w:val="00A037EA"/>
    <w:rsid w:val="00A041CF"/>
    <w:rsid w:val="00A0439C"/>
    <w:rsid w:val="00A04E94"/>
    <w:rsid w:val="00A05690"/>
    <w:rsid w:val="00A066BD"/>
    <w:rsid w:val="00A11157"/>
    <w:rsid w:val="00A14999"/>
    <w:rsid w:val="00A15430"/>
    <w:rsid w:val="00A16952"/>
    <w:rsid w:val="00A16EAA"/>
    <w:rsid w:val="00A1730E"/>
    <w:rsid w:val="00A1773A"/>
    <w:rsid w:val="00A201C1"/>
    <w:rsid w:val="00A20BBC"/>
    <w:rsid w:val="00A21801"/>
    <w:rsid w:val="00A25205"/>
    <w:rsid w:val="00A26D1E"/>
    <w:rsid w:val="00A26D34"/>
    <w:rsid w:val="00A27651"/>
    <w:rsid w:val="00A277A3"/>
    <w:rsid w:val="00A30AC1"/>
    <w:rsid w:val="00A31EA1"/>
    <w:rsid w:val="00A347A7"/>
    <w:rsid w:val="00A34AFA"/>
    <w:rsid w:val="00A353E9"/>
    <w:rsid w:val="00A3782B"/>
    <w:rsid w:val="00A40485"/>
    <w:rsid w:val="00A40D07"/>
    <w:rsid w:val="00A4107F"/>
    <w:rsid w:val="00A417D4"/>
    <w:rsid w:val="00A42577"/>
    <w:rsid w:val="00A42A02"/>
    <w:rsid w:val="00A43470"/>
    <w:rsid w:val="00A43632"/>
    <w:rsid w:val="00A4752C"/>
    <w:rsid w:val="00A508AF"/>
    <w:rsid w:val="00A512E3"/>
    <w:rsid w:val="00A53F94"/>
    <w:rsid w:val="00A54011"/>
    <w:rsid w:val="00A55316"/>
    <w:rsid w:val="00A56C51"/>
    <w:rsid w:val="00A6140D"/>
    <w:rsid w:val="00A61750"/>
    <w:rsid w:val="00A618B3"/>
    <w:rsid w:val="00A62186"/>
    <w:rsid w:val="00A62527"/>
    <w:rsid w:val="00A634FD"/>
    <w:rsid w:val="00A639AA"/>
    <w:rsid w:val="00A63E87"/>
    <w:rsid w:val="00A643A6"/>
    <w:rsid w:val="00A65DB1"/>
    <w:rsid w:val="00A65E44"/>
    <w:rsid w:val="00A66398"/>
    <w:rsid w:val="00A66D7A"/>
    <w:rsid w:val="00A704A7"/>
    <w:rsid w:val="00A70969"/>
    <w:rsid w:val="00A71574"/>
    <w:rsid w:val="00A71AA1"/>
    <w:rsid w:val="00A737FA"/>
    <w:rsid w:val="00A74D18"/>
    <w:rsid w:val="00A76D2A"/>
    <w:rsid w:val="00A7724A"/>
    <w:rsid w:val="00A812E8"/>
    <w:rsid w:val="00A83E1F"/>
    <w:rsid w:val="00A8449A"/>
    <w:rsid w:val="00A84CAB"/>
    <w:rsid w:val="00A8534D"/>
    <w:rsid w:val="00A85CD1"/>
    <w:rsid w:val="00A87ABE"/>
    <w:rsid w:val="00A90DEF"/>
    <w:rsid w:val="00A92F50"/>
    <w:rsid w:val="00A9366E"/>
    <w:rsid w:val="00A955F4"/>
    <w:rsid w:val="00A9753D"/>
    <w:rsid w:val="00AA0F1E"/>
    <w:rsid w:val="00AA1843"/>
    <w:rsid w:val="00AA2467"/>
    <w:rsid w:val="00AA2D31"/>
    <w:rsid w:val="00AA2E10"/>
    <w:rsid w:val="00AA367B"/>
    <w:rsid w:val="00AA3CAF"/>
    <w:rsid w:val="00AA4924"/>
    <w:rsid w:val="00AA57D7"/>
    <w:rsid w:val="00AA5ABA"/>
    <w:rsid w:val="00AA5C7F"/>
    <w:rsid w:val="00AA60C6"/>
    <w:rsid w:val="00AA6271"/>
    <w:rsid w:val="00AA67F3"/>
    <w:rsid w:val="00AA76BD"/>
    <w:rsid w:val="00AA7B84"/>
    <w:rsid w:val="00AA7FFB"/>
    <w:rsid w:val="00AB0393"/>
    <w:rsid w:val="00AB2D15"/>
    <w:rsid w:val="00AB2DC9"/>
    <w:rsid w:val="00AB37AF"/>
    <w:rsid w:val="00AB6136"/>
    <w:rsid w:val="00AC0C98"/>
    <w:rsid w:val="00AC1564"/>
    <w:rsid w:val="00AC360A"/>
    <w:rsid w:val="00AC378E"/>
    <w:rsid w:val="00AC4EB8"/>
    <w:rsid w:val="00AC5120"/>
    <w:rsid w:val="00AC5D46"/>
    <w:rsid w:val="00AC6DBA"/>
    <w:rsid w:val="00AC78A7"/>
    <w:rsid w:val="00AD02D5"/>
    <w:rsid w:val="00AD20E5"/>
    <w:rsid w:val="00AD3F0F"/>
    <w:rsid w:val="00AD5638"/>
    <w:rsid w:val="00AD5955"/>
    <w:rsid w:val="00AD5E6D"/>
    <w:rsid w:val="00AD5F72"/>
    <w:rsid w:val="00AD76AE"/>
    <w:rsid w:val="00AD7D05"/>
    <w:rsid w:val="00AD7F0E"/>
    <w:rsid w:val="00AE0F9B"/>
    <w:rsid w:val="00AE1301"/>
    <w:rsid w:val="00AE1447"/>
    <w:rsid w:val="00AE1770"/>
    <w:rsid w:val="00AE17B9"/>
    <w:rsid w:val="00AE1ED6"/>
    <w:rsid w:val="00AE2B73"/>
    <w:rsid w:val="00AE3C62"/>
    <w:rsid w:val="00AE4452"/>
    <w:rsid w:val="00AE48A1"/>
    <w:rsid w:val="00AE5D9C"/>
    <w:rsid w:val="00AE6B12"/>
    <w:rsid w:val="00AF1C57"/>
    <w:rsid w:val="00AF25DA"/>
    <w:rsid w:val="00AF31A7"/>
    <w:rsid w:val="00AF6431"/>
    <w:rsid w:val="00B00285"/>
    <w:rsid w:val="00B00AA2"/>
    <w:rsid w:val="00B02053"/>
    <w:rsid w:val="00B02F6C"/>
    <w:rsid w:val="00B047C6"/>
    <w:rsid w:val="00B04CD4"/>
    <w:rsid w:val="00B05900"/>
    <w:rsid w:val="00B05CA3"/>
    <w:rsid w:val="00B06612"/>
    <w:rsid w:val="00B06B4A"/>
    <w:rsid w:val="00B06D2D"/>
    <w:rsid w:val="00B108B1"/>
    <w:rsid w:val="00B1094E"/>
    <w:rsid w:val="00B11526"/>
    <w:rsid w:val="00B14238"/>
    <w:rsid w:val="00B1493A"/>
    <w:rsid w:val="00B14D75"/>
    <w:rsid w:val="00B1518B"/>
    <w:rsid w:val="00B16050"/>
    <w:rsid w:val="00B170DD"/>
    <w:rsid w:val="00B17873"/>
    <w:rsid w:val="00B2031A"/>
    <w:rsid w:val="00B21441"/>
    <w:rsid w:val="00B22FF4"/>
    <w:rsid w:val="00B23D3F"/>
    <w:rsid w:val="00B23F7A"/>
    <w:rsid w:val="00B2576A"/>
    <w:rsid w:val="00B27019"/>
    <w:rsid w:val="00B27AFD"/>
    <w:rsid w:val="00B3068E"/>
    <w:rsid w:val="00B3383D"/>
    <w:rsid w:val="00B33A10"/>
    <w:rsid w:val="00B342B5"/>
    <w:rsid w:val="00B343EF"/>
    <w:rsid w:val="00B37CCC"/>
    <w:rsid w:val="00B4007C"/>
    <w:rsid w:val="00B44C06"/>
    <w:rsid w:val="00B44FB6"/>
    <w:rsid w:val="00B45F34"/>
    <w:rsid w:val="00B4658C"/>
    <w:rsid w:val="00B50C3E"/>
    <w:rsid w:val="00B52C85"/>
    <w:rsid w:val="00B5439A"/>
    <w:rsid w:val="00B54464"/>
    <w:rsid w:val="00B54EA4"/>
    <w:rsid w:val="00B556B2"/>
    <w:rsid w:val="00B567BB"/>
    <w:rsid w:val="00B5710F"/>
    <w:rsid w:val="00B60A67"/>
    <w:rsid w:val="00B6124C"/>
    <w:rsid w:val="00B62400"/>
    <w:rsid w:val="00B64431"/>
    <w:rsid w:val="00B670CC"/>
    <w:rsid w:val="00B70EA9"/>
    <w:rsid w:val="00B7138D"/>
    <w:rsid w:val="00B7239E"/>
    <w:rsid w:val="00B72E11"/>
    <w:rsid w:val="00B73FB4"/>
    <w:rsid w:val="00B7408B"/>
    <w:rsid w:val="00B74A28"/>
    <w:rsid w:val="00B74B20"/>
    <w:rsid w:val="00B7550C"/>
    <w:rsid w:val="00B75FE7"/>
    <w:rsid w:val="00B77C65"/>
    <w:rsid w:val="00B80C9C"/>
    <w:rsid w:val="00B80E0F"/>
    <w:rsid w:val="00B83778"/>
    <w:rsid w:val="00B83D85"/>
    <w:rsid w:val="00B851DD"/>
    <w:rsid w:val="00B8580D"/>
    <w:rsid w:val="00B85D09"/>
    <w:rsid w:val="00B86438"/>
    <w:rsid w:val="00B86D62"/>
    <w:rsid w:val="00B8737D"/>
    <w:rsid w:val="00B947A4"/>
    <w:rsid w:val="00B94955"/>
    <w:rsid w:val="00B94965"/>
    <w:rsid w:val="00B96EE1"/>
    <w:rsid w:val="00B97E2E"/>
    <w:rsid w:val="00B97E45"/>
    <w:rsid w:val="00BA31DA"/>
    <w:rsid w:val="00BA3419"/>
    <w:rsid w:val="00BA3468"/>
    <w:rsid w:val="00BA5C9F"/>
    <w:rsid w:val="00BA5FD2"/>
    <w:rsid w:val="00BA6A3E"/>
    <w:rsid w:val="00BB029A"/>
    <w:rsid w:val="00BB404D"/>
    <w:rsid w:val="00BB644D"/>
    <w:rsid w:val="00BB7C38"/>
    <w:rsid w:val="00BC0D98"/>
    <w:rsid w:val="00BC1934"/>
    <w:rsid w:val="00BC3D58"/>
    <w:rsid w:val="00BC4CA0"/>
    <w:rsid w:val="00BC5A14"/>
    <w:rsid w:val="00BC5E55"/>
    <w:rsid w:val="00BC6A84"/>
    <w:rsid w:val="00BC7AFB"/>
    <w:rsid w:val="00BD0201"/>
    <w:rsid w:val="00BD020F"/>
    <w:rsid w:val="00BD2774"/>
    <w:rsid w:val="00BD28D3"/>
    <w:rsid w:val="00BD568F"/>
    <w:rsid w:val="00BD57B7"/>
    <w:rsid w:val="00BD5A78"/>
    <w:rsid w:val="00BD7122"/>
    <w:rsid w:val="00BE1E27"/>
    <w:rsid w:val="00BE1EFC"/>
    <w:rsid w:val="00BE3188"/>
    <w:rsid w:val="00BE37E1"/>
    <w:rsid w:val="00BE3A19"/>
    <w:rsid w:val="00BE61B2"/>
    <w:rsid w:val="00BE63DF"/>
    <w:rsid w:val="00BE7FBE"/>
    <w:rsid w:val="00BF0F6D"/>
    <w:rsid w:val="00BF1883"/>
    <w:rsid w:val="00BF2444"/>
    <w:rsid w:val="00BF3DA5"/>
    <w:rsid w:val="00BF3DB3"/>
    <w:rsid w:val="00BF42FB"/>
    <w:rsid w:val="00BF5767"/>
    <w:rsid w:val="00BF6ACD"/>
    <w:rsid w:val="00BF6D8E"/>
    <w:rsid w:val="00BF7B12"/>
    <w:rsid w:val="00C00232"/>
    <w:rsid w:val="00C023FC"/>
    <w:rsid w:val="00C0306B"/>
    <w:rsid w:val="00C03491"/>
    <w:rsid w:val="00C07694"/>
    <w:rsid w:val="00C10ABD"/>
    <w:rsid w:val="00C10BC1"/>
    <w:rsid w:val="00C1246A"/>
    <w:rsid w:val="00C14407"/>
    <w:rsid w:val="00C16836"/>
    <w:rsid w:val="00C174DB"/>
    <w:rsid w:val="00C1783C"/>
    <w:rsid w:val="00C21E68"/>
    <w:rsid w:val="00C226F9"/>
    <w:rsid w:val="00C24489"/>
    <w:rsid w:val="00C24BB6"/>
    <w:rsid w:val="00C24FFF"/>
    <w:rsid w:val="00C25B66"/>
    <w:rsid w:val="00C267D3"/>
    <w:rsid w:val="00C2736C"/>
    <w:rsid w:val="00C27824"/>
    <w:rsid w:val="00C304D9"/>
    <w:rsid w:val="00C323C4"/>
    <w:rsid w:val="00C32F89"/>
    <w:rsid w:val="00C33697"/>
    <w:rsid w:val="00C33EC5"/>
    <w:rsid w:val="00C34874"/>
    <w:rsid w:val="00C367BA"/>
    <w:rsid w:val="00C370E6"/>
    <w:rsid w:val="00C40D9A"/>
    <w:rsid w:val="00C41792"/>
    <w:rsid w:val="00C417D2"/>
    <w:rsid w:val="00C41A22"/>
    <w:rsid w:val="00C4229C"/>
    <w:rsid w:val="00C42B2C"/>
    <w:rsid w:val="00C43545"/>
    <w:rsid w:val="00C43915"/>
    <w:rsid w:val="00C43999"/>
    <w:rsid w:val="00C439F2"/>
    <w:rsid w:val="00C44985"/>
    <w:rsid w:val="00C47D77"/>
    <w:rsid w:val="00C511DB"/>
    <w:rsid w:val="00C511F4"/>
    <w:rsid w:val="00C514DA"/>
    <w:rsid w:val="00C51574"/>
    <w:rsid w:val="00C576A7"/>
    <w:rsid w:val="00C60A71"/>
    <w:rsid w:val="00C64AC1"/>
    <w:rsid w:val="00C666D5"/>
    <w:rsid w:val="00C66EC4"/>
    <w:rsid w:val="00C67DD3"/>
    <w:rsid w:val="00C7078F"/>
    <w:rsid w:val="00C7151D"/>
    <w:rsid w:val="00C71948"/>
    <w:rsid w:val="00C72EC3"/>
    <w:rsid w:val="00C738A7"/>
    <w:rsid w:val="00C73C36"/>
    <w:rsid w:val="00C75131"/>
    <w:rsid w:val="00C7518D"/>
    <w:rsid w:val="00C7606F"/>
    <w:rsid w:val="00C76667"/>
    <w:rsid w:val="00C81D5A"/>
    <w:rsid w:val="00C82589"/>
    <w:rsid w:val="00C83128"/>
    <w:rsid w:val="00C83EFC"/>
    <w:rsid w:val="00C86440"/>
    <w:rsid w:val="00C86B03"/>
    <w:rsid w:val="00C86DE9"/>
    <w:rsid w:val="00C903DE"/>
    <w:rsid w:val="00C92B68"/>
    <w:rsid w:val="00C9436D"/>
    <w:rsid w:val="00C944D9"/>
    <w:rsid w:val="00C94D0E"/>
    <w:rsid w:val="00C957A4"/>
    <w:rsid w:val="00C97C26"/>
    <w:rsid w:val="00CA022D"/>
    <w:rsid w:val="00CA31FF"/>
    <w:rsid w:val="00CA4AB2"/>
    <w:rsid w:val="00CA4FFE"/>
    <w:rsid w:val="00CA6723"/>
    <w:rsid w:val="00CB1926"/>
    <w:rsid w:val="00CB2B50"/>
    <w:rsid w:val="00CB4531"/>
    <w:rsid w:val="00CB4CEC"/>
    <w:rsid w:val="00CB5AC6"/>
    <w:rsid w:val="00CB67F5"/>
    <w:rsid w:val="00CB7179"/>
    <w:rsid w:val="00CB7717"/>
    <w:rsid w:val="00CC00F3"/>
    <w:rsid w:val="00CC11F6"/>
    <w:rsid w:val="00CC1E6D"/>
    <w:rsid w:val="00CC2346"/>
    <w:rsid w:val="00CC706D"/>
    <w:rsid w:val="00CC7430"/>
    <w:rsid w:val="00CD0285"/>
    <w:rsid w:val="00CD0BED"/>
    <w:rsid w:val="00CD16B2"/>
    <w:rsid w:val="00CD40BC"/>
    <w:rsid w:val="00CD43AA"/>
    <w:rsid w:val="00CD4443"/>
    <w:rsid w:val="00CD57D0"/>
    <w:rsid w:val="00CD6170"/>
    <w:rsid w:val="00CD620F"/>
    <w:rsid w:val="00CD621B"/>
    <w:rsid w:val="00CD62B1"/>
    <w:rsid w:val="00CD710A"/>
    <w:rsid w:val="00CD780F"/>
    <w:rsid w:val="00CD7F75"/>
    <w:rsid w:val="00CE047B"/>
    <w:rsid w:val="00CE0763"/>
    <w:rsid w:val="00CE1EF4"/>
    <w:rsid w:val="00CE1F71"/>
    <w:rsid w:val="00CE2958"/>
    <w:rsid w:val="00CE2B16"/>
    <w:rsid w:val="00CE33AF"/>
    <w:rsid w:val="00CE4374"/>
    <w:rsid w:val="00CF0149"/>
    <w:rsid w:val="00CF0BF1"/>
    <w:rsid w:val="00CF1CB6"/>
    <w:rsid w:val="00CF4016"/>
    <w:rsid w:val="00CF57FA"/>
    <w:rsid w:val="00CF6D8F"/>
    <w:rsid w:val="00CF6E3D"/>
    <w:rsid w:val="00CF73A9"/>
    <w:rsid w:val="00D00562"/>
    <w:rsid w:val="00D00BAA"/>
    <w:rsid w:val="00D01C78"/>
    <w:rsid w:val="00D024F0"/>
    <w:rsid w:val="00D02A70"/>
    <w:rsid w:val="00D03584"/>
    <w:rsid w:val="00D04DA5"/>
    <w:rsid w:val="00D066A8"/>
    <w:rsid w:val="00D075E2"/>
    <w:rsid w:val="00D07C45"/>
    <w:rsid w:val="00D106E8"/>
    <w:rsid w:val="00D1138D"/>
    <w:rsid w:val="00D126E1"/>
    <w:rsid w:val="00D1419B"/>
    <w:rsid w:val="00D141AC"/>
    <w:rsid w:val="00D15775"/>
    <w:rsid w:val="00D167D8"/>
    <w:rsid w:val="00D169D5"/>
    <w:rsid w:val="00D16D59"/>
    <w:rsid w:val="00D17B66"/>
    <w:rsid w:val="00D17D7A"/>
    <w:rsid w:val="00D202D3"/>
    <w:rsid w:val="00D21348"/>
    <w:rsid w:val="00D21C87"/>
    <w:rsid w:val="00D22045"/>
    <w:rsid w:val="00D22A4C"/>
    <w:rsid w:val="00D23B86"/>
    <w:rsid w:val="00D246E1"/>
    <w:rsid w:val="00D25469"/>
    <w:rsid w:val="00D259F3"/>
    <w:rsid w:val="00D25F01"/>
    <w:rsid w:val="00D26323"/>
    <w:rsid w:val="00D27FF7"/>
    <w:rsid w:val="00D34DA8"/>
    <w:rsid w:val="00D35778"/>
    <w:rsid w:val="00D35F66"/>
    <w:rsid w:val="00D36300"/>
    <w:rsid w:val="00D36330"/>
    <w:rsid w:val="00D36ACD"/>
    <w:rsid w:val="00D3732E"/>
    <w:rsid w:val="00D40E84"/>
    <w:rsid w:val="00D41404"/>
    <w:rsid w:val="00D41F99"/>
    <w:rsid w:val="00D44F1B"/>
    <w:rsid w:val="00D45583"/>
    <w:rsid w:val="00D45B6A"/>
    <w:rsid w:val="00D471AF"/>
    <w:rsid w:val="00D4765D"/>
    <w:rsid w:val="00D529ED"/>
    <w:rsid w:val="00D53737"/>
    <w:rsid w:val="00D53C39"/>
    <w:rsid w:val="00D547B9"/>
    <w:rsid w:val="00D55148"/>
    <w:rsid w:val="00D61E1B"/>
    <w:rsid w:val="00D62AAF"/>
    <w:rsid w:val="00D63C9D"/>
    <w:rsid w:val="00D63E9E"/>
    <w:rsid w:val="00D6481F"/>
    <w:rsid w:val="00D664E3"/>
    <w:rsid w:val="00D711D8"/>
    <w:rsid w:val="00D73713"/>
    <w:rsid w:val="00D74848"/>
    <w:rsid w:val="00D749CB"/>
    <w:rsid w:val="00D74C35"/>
    <w:rsid w:val="00D74CB8"/>
    <w:rsid w:val="00D74D7A"/>
    <w:rsid w:val="00D75A8B"/>
    <w:rsid w:val="00D76998"/>
    <w:rsid w:val="00D77AB8"/>
    <w:rsid w:val="00D802BA"/>
    <w:rsid w:val="00D81082"/>
    <w:rsid w:val="00D81237"/>
    <w:rsid w:val="00D81BEA"/>
    <w:rsid w:val="00D837ED"/>
    <w:rsid w:val="00D83B04"/>
    <w:rsid w:val="00D86DFC"/>
    <w:rsid w:val="00D86FF9"/>
    <w:rsid w:val="00D87784"/>
    <w:rsid w:val="00D8784E"/>
    <w:rsid w:val="00D9055D"/>
    <w:rsid w:val="00D90AD7"/>
    <w:rsid w:val="00D90FBB"/>
    <w:rsid w:val="00D91333"/>
    <w:rsid w:val="00D9193C"/>
    <w:rsid w:val="00D9304C"/>
    <w:rsid w:val="00D93273"/>
    <w:rsid w:val="00D934CE"/>
    <w:rsid w:val="00D93A8A"/>
    <w:rsid w:val="00D93CE9"/>
    <w:rsid w:val="00D94C60"/>
    <w:rsid w:val="00D95140"/>
    <w:rsid w:val="00D95145"/>
    <w:rsid w:val="00D95312"/>
    <w:rsid w:val="00DA0F81"/>
    <w:rsid w:val="00DA2609"/>
    <w:rsid w:val="00DA275C"/>
    <w:rsid w:val="00DA2905"/>
    <w:rsid w:val="00DA33CB"/>
    <w:rsid w:val="00DA37AB"/>
    <w:rsid w:val="00DA3BFE"/>
    <w:rsid w:val="00DA4CDD"/>
    <w:rsid w:val="00DA4CF0"/>
    <w:rsid w:val="00DA4F0B"/>
    <w:rsid w:val="00DA5ACD"/>
    <w:rsid w:val="00DA77CD"/>
    <w:rsid w:val="00DB2811"/>
    <w:rsid w:val="00DB2975"/>
    <w:rsid w:val="00DB331B"/>
    <w:rsid w:val="00DB3B9A"/>
    <w:rsid w:val="00DB44D4"/>
    <w:rsid w:val="00DB4715"/>
    <w:rsid w:val="00DB538A"/>
    <w:rsid w:val="00DB56BE"/>
    <w:rsid w:val="00DB5C41"/>
    <w:rsid w:val="00DB66DA"/>
    <w:rsid w:val="00DB71E8"/>
    <w:rsid w:val="00DC0898"/>
    <w:rsid w:val="00DC0A79"/>
    <w:rsid w:val="00DC0D3A"/>
    <w:rsid w:val="00DC1F4A"/>
    <w:rsid w:val="00DC257D"/>
    <w:rsid w:val="00DC28EB"/>
    <w:rsid w:val="00DC2CA8"/>
    <w:rsid w:val="00DC5678"/>
    <w:rsid w:val="00DC71CC"/>
    <w:rsid w:val="00DD0233"/>
    <w:rsid w:val="00DD0FF4"/>
    <w:rsid w:val="00DD146C"/>
    <w:rsid w:val="00DD1508"/>
    <w:rsid w:val="00DD1850"/>
    <w:rsid w:val="00DD2DDD"/>
    <w:rsid w:val="00DD4906"/>
    <w:rsid w:val="00DD4C6C"/>
    <w:rsid w:val="00DD4F7E"/>
    <w:rsid w:val="00DD5A38"/>
    <w:rsid w:val="00DD5E42"/>
    <w:rsid w:val="00DD6390"/>
    <w:rsid w:val="00DD6DE3"/>
    <w:rsid w:val="00DE0FC7"/>
    <w:rsid w:val="00DE2DF6"/>
    <w:rsid w:val="00DE3E43"/>
    <w:rsid w:val="00DE4BA6"/>
    <w:rsid w:val="00DE7C08"/>
    <w:rsid w:val="00DE7C2F"/>
    <w:rsid w:val="00DE7F7E"/>
    <w:rsid w:val="00DF14E7"/>
    <w:rsid w:val="00DF4D2F"/>
    <w:rsid w:val="00DF4FF8"/>
    <w:rsid w:val="00E000B5"/>
    <w:rsid w:val="00E006CB"/>
    <w:rsid w:val="00E008E4"/>
    <w:rsid w:val="00E03DC3"/>
    <w:rsid w:val="00E045AE"/>
    <w:rsid w:val="00E04738"/>
    <w:rsid w:val="00E04CED"/>
    <w:rsid w:val="00E05174"/>
    <w:rsid w:val="00E07421"/>
    <w:rsid w:val="00E12298"/>
    <w:rsid w:val="00E125C1"/>
    <w:rsid w:val="00E1370D"/>
    <w:rsid w:val="00E13861"/>
    <w:rsid w:val="00E13A4B"/>
    <w:rsid w:val="00E1409A"/>
    <w:rsid w:val="00E15187"/>
    <w:rsid w:val="00E15966"/>
    <w:rsid w:val="00E16E64"/>
    <w:rsid w:val="00E20D3E"/>
    <w:rsid w:val="00E22CFA"/>
    <w:rsid w:val="00E234B0"/>
    <w:rsid w:val="00E23BE7"/>
    <w:rsid w:val="00E24614"/>
    <w:rsid w:val="00E25160"/>
    <w:rsid w:val="00E252A0"/>
    <w:rsid w:val="00E272EE"/>
    <w:rsid w:val="00E313F4"/>
    <w:rsid w:val="00E31E80"/>
    <w:rsid w:val="00E3393E"/>
    <w:rsid w:val="00E33C51"/>
    <w:rsid w:val="00E3430F"/>
    <w:rsid w:val="00E34C4A"/>
    <w:rsid w:val="00E355A9"/>
    <w:rsid w:val="00E361FB"/>
    <w:rsid w:val="00E36BF5"/>
    <w:rsid w:val="00E3703E"/>
    <w:rsid w:val="00E37657"/>
    <w:rsid w:val="00E37B1E"/>
    <w:rsid w:val="00E41993"/>
    <w:rsid w:val="00E420C4"/>
    <w:rsid w:val="00E4221E"/>
    <w:rsid w:val="00E42501"/>
    <w:rsid w:val="00E450D8"/>
    <w:rsid w:val="00E45C41"/>
    <w:rsid w:val="00E45F3D"/>
    <w:rsid w:val="00E462C6"/>
    <w:rsid w:val="00E464B8"/>
    <w:rsid w:val="00E465D7"/>
    <w:rsid w:val="00E46D61"/>
    <w:rsid w:val="00E518E7"/>
    <w:rsid w:val="00E535B4"/>
    <w:rsid w:val="00E5617F"/>
    <w:rsid w:val="00E566B0"/>
    <w:rsid w:val="00E56F5B"/>
    <w:rsid w:val="00E57A10"/>
    <w:rsid w:val="00E614AD"/>
    <w:rsid w:val="00E61CC9"/>
    <w:rsid w:val="00E61F83"/>
    <w:rsid w:val="00E650E1"/>
    <w:rsid w:val="00E65FDB"/>
    <w:rsid w:val="00E661B1"/>
    <w:rsid w:val="00E7015B"/>
    <w:rsid w:val="00E714A3"/>
    <w:rsid w:val="00E71E3A"/>
    <w:rsid w:val="00E72399"/>
    <w:rsid w:val="00E72738"/>
    <w:rsid w:val="00E72A09"/>
    <w:rsid w:val="00E7322F"/>
    <w:rsid w:val="00E735E0"/>
    <w:rsid w:val="00E74190"/>
    <w:rsid w:val="00E75292"/>
    <w:rsid w:val="00E76B3D"/>
    <w:rsid w:val="00E76F1B"/>
    <w:rsid w:val="00E77324"/>
    <w:rsid w:val="00E7756C"/>
    <w:rsid w:val="00E77ACD"/>
    <w:rsid w:val="00E77F83"/>
    <w:rsid w:val="00E8016C"/>
    <w:rsid w:val="00E83497"/>
    <w:rsid w:val="00E84600"/>
    <w:rsid w:val="00E85FA4"/>
    <w:rsid w:val="00E87553"/>
    <w:rsid w:val="00E90008"/>
    <w:rsid w:val="00E90759"/>
    <w:rsid w:val="00E90EDB"/>
    <w:rsid w:val="00E912CF"/>
    <w:rsid w:val="00E918C5"/>
    <w:rsid w:val="00E91F40"/>
    <w:rsid w:val="00E93248"/>
    <w:rsid w:val="00E933D0"/>
    <w:rsid w:val="00E9470C"/>
    <w:rsid w:val="00E9662A"/>
    <w:rsid w:val="00E96A39"/>
    <w:rsid w:val="00E97D39"/>
    <w:rsid w:val="00E97FCC"/>
    <w:rsid w:val="00EA07C0"/>
    <w:rsid w:val="00EA0B95"/>
    <w:rsid w:val="00EA0D2C"/>
    <w:rsid w:val="00EA3A81"/>
    <w:rsid w:val="00EA6F93"/>
    <w:rsid w:val="00EB00EE"/>
    <w:rsid w:val="00EB1B1A"/>
    <w:rsid w:val="00EB27E4"/>
    <w:rsid w:val="00EB2FB1"/>
    <w:rsid w:val="00EB3469"/>
    <w:rsid w:val="00EB405F"/>
    <w:rsid w:val="00EB47E6"/>
    <w:rsid w:val="00EB7008"/>
    <w:rsid w:val="00EB7A9B"/>
    <w:rsid w:val="00EC1395"/>
    <w:rsid w:val="00EC1BB3"/>
    <w:rsid w:val="00EC2B41"/>
    <w:rsid w:val="00EC368B"/>
    <w:rsid w:val="00EC57B3"/>
    <w:rsid w:val="00EC5BA7"/>
    <w:rsid w:val="00ED07BB"/>
    <w:rsid w:val="00ED3DC2"/>
    <w:rsid w:val="00ED4F5F"/>
    <w:rsid w:val="00ED5111"/>
    <w:rsid w:val="00ED6A55"/>
    <w:rsid w:val="00EE01F9"/>
    <w:rsid w:val="00EE03BC"/>
    <w:rsid w:val="00EE1AA6"/>
    <w:rsid w:val="00EE2388"/>
    <w:rsid w:val="00EE2CEB"/>
    <w:rsid w:val="00EE3B02"/>
    <w:rsid w:val="00EE3B31"/>
    <w:rsid w:val="00EE53F7"/>
    <w:rsid w:val="00EE55C4"/>
    <w:rsid w:val="00EE598D"/>
    <w:rsid w:val="00EE61BF"/>
    <w:rsid w:val="00EE74D1"/>
    <w:rsid w:val="00EE7703"/>
    <w:rsid w:val="00EE785D"/>
    <w:rsid w:val="00EE7B66"/>
    <w:rsid w:val="00EF1301"/>
    <w:rsid w:val="00EF1609"/>
    <w:rsid w:val="00EF1C6B"/>
    <w:rsid w:val="00EF1F89"/>
    <w:rsid w:val="00EF2DA3"/>
    <w:rsid w:val="00EF3A9F"/>
    <w:rsid w:val="00EF42C7"/>
    <w:rsid w:val="00EF4828"/>
    <w:rsid w:val="00EF51EF"/>
    <w:rsid w:val="00EF53A6"/>
    <w:rsid w:val="00EF573F"/>
    <w:rsid w:val="00EF596F"/>
    <w:rsid w:val="00EF6BE7"/>
    <w:rsid w:val="00F00F88"/>
    <w:rsid w:val="00F01944"/>
    <w:rsid w:val="00F01D2E"/>
    <w:rsid w:val="00F01F6A"/>
    <w:rsid w:val="00F021DB"/>
    <w:rsid w:val="00F0257B"/>
    <w:rsid w:val="00F02ED6"/>
    <w:rsid w:val="00F04529"/>
    <w:rsid w:val="00F049C3"/>
    <w:rsid w:val="00F04F9C"/>
    <w:rsid w:val="00F05B10"/>
    <w:rsid w:val="00F05BE5"/>
    <w:rsid w:val="00F070D2"/>
    <w:rsid w:val="00F102EE"/>
    <w:rsid w:val="00F112EF"/>
    <w:rsid w:val="00F17A9C"/>
    <w:rsid w:val="00F205CC"/>
    <w:rsid w:val="00F20979"/>
    <w:rsid w:val="00F219AA"/>
    <w:rsid w:val="00F22CBF"/>
    <w:rsid w:val="00F23575"/>
    <w:rsid w:val="00F24EAA"/>
    <w:rsid w:val="00F250CC"/>
    <w:rsid w:val="00F256D5"/>
    <w:rsid w:val="00F26777"/>
    <w:rsid w:val="00F3401C"/>
    <w:rsid w:val="00F3620A"/>
    <w:rsid w:val="00F36FF7"/>
    <w:rsid w:val="00F37CBE"/>
    <w:rsid w:val="00F37FE2"/>
    <w:rsid w:val="00F4105C"/>
    <w:rsid w:val="00F420B8"/>
    <w:rsid w:val="00F427C5"/>
    <w:rsid w:val="00F42A08"/>
    <w:rsid w:val="00F437A2"/>
    <w:rsid w:val="00F440B5"/>
    <w:rsid w:val="00F44C3A"/>
    <w:rsid w:val="00F450B8"/>
    <w:rsid w:val="00F45B2C"/>
    <w:rsid w:val="00F46AAB"/>
    <w:rsid w:val="00F501CA"/>
    <w:rsid w:val="00F50588"/>
    <w:rsid w:val="00F5131D"/>
    <w:rsid w:val="00F52173"/>
    <w:rsid w:val="00F52CE5"/>
    <w:rsid w:val="00F53772"/>
    <w:rsid w:val="00F53C9C"/>
    <w:rsid w:val="00F54F9F"/>
    <w:rsid w:val="00F571CC"/>
    <w:rsid w:val="00F60E8E"/>
    <w:rsid w:val="00F62D8F"/>
    <w:rsid w:val="00F63929"/>
    <w:rsid w:val="00F64D0F"/>
    <w:rsid w:val="00F652A6"/>
    <w:rsid w:val="00F659E9"/>
    <w:rsid w:val="00F65E79"/>
    <w:rsid w:val="00F663D2"/>
    <w:rsid w:val="00F6678A"/>
    <w:rsid w:val="00F66CE3"/>
    <w:rsid w:val="00F671EC"/>
    <w:rsid w:val="00F677F8"/>
    <w:rsid w:val="00F679A2"/>
    <w:rsid w:val="00F70906"/>
    <w:rsid w:val="00F70F68"/>
    <w:rsid w:val="00F74C3C"/>
    <w:rsid w:val="00F75096"/>
    <w:rsid w:val="00F765B3"/>
    <w:rsid w:val="00F76F06"/>
    <w:rsid w:val="00F80DA5"/>
    <w:rsid w:val="00F80DCA"/>
    <w:rsid w:val="00F80F9F"/>
    <w:rsid w:val="00F818CA"/>
    <w:rsid w:val="00F81B30"/>
    <w:rsid w:val="00F829B3"/>
    <w:rsid w:val="00F82CFB"/>
    <w:rsid w:val="00F82E01"/>
    <w:rsid w:val="00F83101"/>
    <w:rsid w:val="00F832B8"/>
    <w:rsid w:val="00F83380"/>
    <w:rsid w:val="00F84137"/>
    <w:rsid w:val="00F84A0D"/>
    <w:rsid w:val="00F8624C"/>
    <w:rsid w:val="00F87893"/>
    <w:rsid w:val="00F9049E"/>
    <w:rsid w:val="00F90CA3"/>
    <w:rsid w:val="00F90DE4"/>
    <w:rsid w:val="00F92CEA"/>
    <w:rsid w:val="00F9306B"/>
    <w:rsid w:val="00F934A9"/>
    <w:rsid w:val="00F934EA"/>
    <w:rsid w:val="00F9387E"/>
    <w:rsid w:val="00F9479A"/>
    <w:rsid w:val="00F94A0F"/>
    <w:rsid w:val="00F951F7"/>
    <w:rsid w:val="00F959CC"/>
    <w:rsid w:val="00F95D50"/>
    <w:rsid w:val="00F96DFA"/>
    <w:rsid w:val="00FA0584"/>
    <w:rsid w:val="00FA09C0"/>
    <w:rsid w:val="00FA0FDC"/>
    <w:rsid w:val="00FA11F0"/>
    <w:rsid w:val="00FA1545"/>
    <w:rsid w:val="00FA2B29"/>
    <w:rsid w:val="00FA4143"/>
    <w:rsid w:val="00FA55F3"/>
    <w:rsid w:val="00FA5757"/>
    <w:rsid w:val="00FA5DFF"/>
    <w:rsid w:val="00FA6633"/>
    <w:rsid w:val="00FA767C"/>
    <w:rsid w:val="00FB056C"/>
    <w:rsid w:val="00FB123F"/>
    <w:rsid w:val="00FB275E"/>
    <w:rsid w:val="00FB2DA4"/>
    <w:rsid w:val="00FB374C"/>
    <w:rsid w:val="00FB45D7"/>
    <w:rsid w:val="00FB4F30"/>
    <w:rsid w:val="00FC2CCE"/>
    <w:rsid w:val="00FC360B"/>
    <w:rsid w:val="00FC393C"/>
    <w:rsid w:val="00FC40B5"/>
    <w:rsid w:val="00FC4378"/>
    <w:rsid w:val="00FC45B8"/>
    <w:rsid w:val="00FC4F95"/>
    <w:rsid w:val="00FC535F"/>
    <w:rsid w:val="00FC7AF8"/>
    <w:rsid w:val="00FC7CF9"/>
    <w:rsid w:val="00FD06CE"/>
    <w:rsid w:val="00FD0D97"/>
    <w:rsid w:val="00FD0F3F"/>
    <w:rsid w:val="00FD133B"/>
    <w:rsid w:val="00FD1424"/>
    <w:rsid w:val="00FD18A3"/>
    <w:rsid w:val="00FD3B1F"/>
    <w:rsid w:val="00FD4842"/>
    <w:rsid w:val="00FD7109"/>
    <w:rsid w:val="00FD727E"/>
    <w:rsid w:val="00FD7660"/>
    <w:rsid w:val="00FD7A04"/>
    <w:rsid w:val="00FE0B05"/>
    <w:rsid w:val="00FE0C17"/>
    <w:rsid w:val="00FE0C3E"/>
    <w:rsid w:val="00FE16E0"/>
    <w:rsid w:val="00FE1CA3"/>
    <w:rsid w:val="00FE225A"/>
    <w:rsid w:val="00FE2B89"/>
    <w:rsid w:val="00FE36DA"/>
    <w:rsid w:val="00FE39E6"/>
    <w:rsid w:val="00FE463B"/>
    <w:rsid w:val="00FE4A8B"/>
    <w:rsid w:val="00FF1FD0"/>
    <w:rsid w:val="00FF244E"/>
    <w:rsid w:val="00FF3C35"/>
    <w:rsid w:val="00FF4769"/>
    <w:rsid w:val="00FF5412"/>
    <w:rsid w:val="00FF6030"/>
    <w:rsid w:val="00FF62A5"/>
    <w:rsid w:val="00FF6417"/>
    <w:rsid w:val="00FF67C7"/>
    <w:rsid w:val="00FF6901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0DD1E0C"/>
  <w15:docId w15:val="{ED046D1A-55C1-47E8-8FAD-FA4FFA14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67B45"/>
    <w:rPr>
      <w:sz w:val="24"/>
      <w:szCs w:val="24"/>
    </w:rPr>
  </w:style>
  <w:style w:type="paragraph" w:styleId="1">
    <w:name w:val="heading 1"/>
    <w:aliases w:val="Глава 1"/>
    <w:basedOn w:val="a3"/>
    <w:next w:val="a3"/>
    <w:qFormat/>
    <w:rsid w:val="00967B45"/>
    <w:pPr>
      <w:keepNext/>
      <w:numPr>
        <w:numId w:val="9"/>
      </w:numPr>
      <w:jc w:val="center"/>
      <w:outlineLvl w:val="0"/>
    </w:pPr>
    <w:rPr>
      <w:b/>
      <w:bCs/>
      <w:sz w:val="28"/>
      <w:u w:val="single"/>
    </w:rPr>
  </w:style>
  <w:style w:type="paragraph" w:styleId="2">
    <w:name w:val="heading 2"/>
    <w:basedOn w:val="a3"/>
    <w:next w:val="a3"/>
    <w:qFormat/>
    <w:rsid w:val="00967B45"/>
    <w:pPr>
      <w:keepNext/>
      <w:numPr>
        <w:ilvl w:val="1"/>
        <w:numId w:val="9"/>
      </w:numPr>
      <w:jc w:val="right"/>
      <w:outlineLvl w:val="1"/>
    </w:pPr>
    <w:rPr>
      <w:b/>
      <w:bCs/>
    </w:rPr>
  </w:style>
  <w:style w:type="paragraph" w:styleId="3">
    <w:name w:val="heading 3"/>
    <w:aliases w:val="H3"/>
    <w:basedOn w:val="a3"/>
    <w:next w:val="a3"/>
    <w:qFormat/>
    <w:rsid w:val="00967B45"/>
    <w:pPr>
      <w:keepNext/>
      <w:numPr>
        <w:ilvl w:val="2"/>
        <w:numId w:val="9"/>
      </w:numPr>
      <w:spacing w:line="360" w:lineRule="auto"/>
      <w:jc w:val="center"/>
      <w:outlineLvl w:val="2"/>
    </w:pPr>
    <w:rPr>
      <w:b/>
      <w:bCs/>
      <w:sz w:val="28"/>
    </w:rPr>
  </w:style>
  <w:style w:type="paragraph" w:styleId="4">
    <w:name w:val="heading 4"/>
    <w:aliases w:val="H4"/>
    <w:basedOn w:val="a3"/>
    <w:next w:val="a3"/>
    <w:qFormat/>
    <w:rsid w:val="00967B45"/>
    <w:pPr>
      <w:keepNext/>
      <w:numPr>
        <w:ilvl w:val="3"/>
        <w:numId w:val="9"/>
      </w:numPr>
      <w:jc w:val="center"/>
      <w:outlineLvl w:val="3"/>
    </w:pPr>
    <w:rPr>
      <w:b/>
      <w:caps/>
    </w:rPr>
  </w:style>
  <w:style w:type="paragraph" w:styleId="5">
    <w:name w:val="heading 5"/>
    <w:basedOn w:val="a3"/>
    <w:next w:val="a3"/>
    <w:qFormat/>
    <w:rsid w:val="00967B45"/>
    <w:pPr>
      <w:keepNext/>
      <w:numPr>
        <w:ilvl w:val="4"/>
        <w:numId w:val="9"/>
      </w:numPr>
      <w:ind w:right="113"/>
      <w:outlineLvl w:val="4"/>
    </w:pPr>
    <w:rPr>
      <w:b/>
      <w:bCs/>
      <w:i/>
      <w:iCs/>
      <w:sz w:val="20"/>
    </w:rPr>
  </w:style>
  <w:style w:type="paragraph" w:styleId="6">
    <w:name w:val="heading 6"/>
    <w:basedOn w:val="a3"/>
    <w:next w:val="a3"/>
    <w:qFormat/>
    <w:rsid w:val="00912BB2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qFormat/>
    <w:rsid w:val="00912BB2"/>
    <w:pPr>
      <w:numPr>
        <w:ilvl w:val="6"/>
        <w:numId w:val="9"/>
      </w:numPr>
      <w:spacing w:before="240" w:after="60"/>
      <w:outlineLvl w:val="6"/>
    </w:pPr>
  </w:style>
  <w:style w:type="paragraph" w:styleId="8">
    <w:name w:val="heading 8"/>
    <w:basedOn w:val="a3"/>
    <w:next w:val="a3"/>
    <w:qFormat/>
    <w:rsid w:val="00912BB2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qFormat/>
    <w:rsid w:val="00912BB2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rsid w:val="00967B45"/>
    <w:pPr>
      <w:tabs>
        <w:tab w:val="center" w:pos="4677"/>
        <w:tab w:val="right" w:pos="9355"/>
      </w:tabs>
    </w:pPr>
  </w:style>
  <w:style w:type="paragraph" w:customStyle="1" w:styleId="a">
    <w:name w:val="УрПервый"/>
    <w:basedOn w:val="a3"/>
    <w:next w:val="a3"/>
    <w:rsid w:val="00967B45"/>
    <w:pPr>
      <w:keepNext/>
      <w:numPr>
        <w:numId w:val="1"/>
      </w:numPr>
      <w:tabs>
        <w:tab w:val="left" w:pos="567"/>
      </w:tabs>
      <w:spacing w:line="360" w:lineRule="auto"/>
    </w:pPr>
    <w:rPr>
      <w:b/>
      <w:bCs/>
      <w:caps/>
    </w:rPr>
  </w:style>
  <w:style w:type="paragraph" w:customStyle="1" w:styleId="a1">
    <w:name w:val="Нумерованный заголовок"/>
    <w:basedOn w:val="a3"/>
    <w:rsid w:val="00967B45"/>
    <w:pPr>
      <w:numPr>
        <w:numId w:val="2"/>
      </w:numPr>
      <w:tabs>
        <w:tab w:val="num" w:pos="399"/>
      </w:tabs>
      <w:ind w:left="399" w:hanging="399"/>
    </w:pPr>
    <w:rPr>
      <w:b/>
      <w:bCs/>
      <w:caps/>
    </w:rPr>
  </w:style>
  <w:style w:type="paragraph" w:customStyle="1" w:styleId="a0">
    <w:name w:val="УрВторой"/>
    <w:basedOn w:val="a3"/>
    <w:next w:val="a3"/>
    <w:rsid w:val="00967B45"/>
    <w:pPr>
      <w:numPr>
        <w:ilvl w:val="1"/>
        <w:numId w:val="1"/>
      </w:numPr>
      <w:tabs>
        <w:tab w:val="left" w:pos="567"/>
      </w:tabs>
      <w:spacing w:line="360" w:lineRule="auto"/>
      <w:ind w:left="567" w:hanging="567"/>
    </w:pPr>
  </w:style>
  <w:style w:type="paragraph" w:customStyle="1" w:styleId="a2">
    <w:name w:val="УрВторойПункт"/>
    <w:basedOn w:val="a3"/>
    <w:next w:val="a3"/>
    <w:rsid w:val="00967B45"/>
    <w:pPr>
      <w:numPr>
        <w:ilvl w:val="1"/>
        <w:numId w:val="2"/>
      </w:numPr>
      <w:spacing w:line="360" w:lineRule="auto"/>
      <w:jc w:val="both"/>
    </w:pPr>
  </w:style>
  <w:style w:type="paragraph" w:styleId="a8">
    <w:name w:val="footer"/>
    <w:basedOn w:val="a3"/>
    <w:link w:val="a9"/>
    <w:rsid w:val="00967B4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>
    <w:name w:val="page number"/>
    <w:rsid w:val="00967B45"/>
    <w:rPr>
      <w:rFonts w:cs="Times New Roman"/>
    </w:rPr>
  </w:style>
  <w:style w:type="paragraph" w:styleId="ab">
    <w:name w:val="Body Text Indent"/>
    <w:basedOn w:val="a3"/>
    <w:rsid w:val="00967B45"/>
    <w:pPr>
      <w:tabs>
        <w:tab w:val="num" w:pos="360"/>
      </w:tabs>
      <w:spacing w:line="360" w:lineRule="auto"/>
      <w:ind w:left="360" w:hanging="360"/>
    </w:pPr>
  </w:style>
  <w:style w:type="paragraph" w:customStyle="1" w:styleId="ac">
    <w:name w:val="Нумерация состава нумерованного заголовка"/>
    <w:basedOn w:val="a3"/>
    <w:rsid w:val="00967B45"/>
    <w:pPr>
      <w:tabs>
        <w:tab w:val="left" w:pos="57"/>
        <w:tab w:val="left" w:pos="113"/>
        <w:tab w:val="num" w:pos="1440"/>
      </w:tabs>
      <w:ind w:left="1440" w:hanging="360"/>
    </w:pPr>
  </w:style>
  <w:style w:type="paragraph" w:customStyle="1" w:styleId="ad">
    <w:name w:val="ОднаРасшПункт"/>
    <w:basedOn w:val="a3"/>
    <w:next w:val="a3"/>
    <w:rsid w:val="00967B45"/>
    <w:pPr>
      <w:pBdr>
        <w:top w:val="single" w:sz="8" w:space="1" w:color="auto"/>
      </w:pBdr>
      <w:spacing w:line="360" w:lineRule="auto"/>
      <w:ind w:left="454"/>
      <w:jc w:val="center"/>
    </w:pPr>
    <w:rPr>
      <w:sz w:val="20"/>
    </w:rPr>
  </w:style>
  <w:style w:type="paragraph" w:customStyle="1" w:styleId="ae">
    <w:name w:val="ДвеРасшПункт"/>
    <w:basedOn w:val="a3"/>
    <w:next w:val="a3"/>
    <w:rsid w:val="00967B45"/>
    <w:pPr>
      <w:spacing w:line="360" w:lineRule="auto"/>
    </w:pPr>
    <w:rPr>
      <w:sz w:val="20"/>
    </w:rPr>
  </w:style>
  <w:style w:type="paragraph" w:customStyle="1" w:styleId="af">
    <w:name w:val="УрПервыйПункт"/>
    <w:basedOn w:val="a1"/>
    <w:next w:val="a3"/>
    <w:rsid w:val="00967B45"/>
    <w:pPr>
      <w:keepNext/>
      <w:numPr>
        <w:numId w:val="0"/>
      </w:numPr>
      <w:tabs>
        <w:tab w:val="num" w:pos="399"/>
        <w:tab w:val="num" w:pos="720"/>
      </w:tabs>
      <w:spacing w:line="360" w:lineRule="auto"/>
      <w:ind w:left="397" w:hanging="397"/>
    </w:pPr>
  </w:style>
  <w:style w:type="paragraph" w:customStyle="1" w:styleId="20">
    <w:name w:val="Стиль 2а"/>
    <w:basedOn w:val="a3"/>
    <w:rsid w:val="00967B45"/>
    <w:pPr>
      <w:tabs>
        <w:tab w:val="left" w:pos="851"/>
      </w:tabs>
      <w:autoSpaceDE w:val="0"/>
      <w:autoSpaceDN w:val="0"/>
      <w:spacing w:line="480" w:lineRule="auto"/>
      <w:ind w:left="57" w:right="57" w:firstLine="851"/>
      <w:jc w:val="both"/>
    </w:pPr>
    <w:rPr>
      <w:bCs/>
    </w:rPr>
  </w:style>
  <w:style w:type="paragraph" w:customStyle="1" w:styleId="af0">
    <w:name w:val="ОсновПолутор"/>
    <w:basedOn w:val="a3"/>
    <w:rsid w:val="00967B45"/>
    <w:pPr>
      <w:tabs>
        <w:tab w:val="num" w:pos="399"/>
      </w:tabs>
      <w:spacing w:line="360" w:lineRule="auto"/>
    </w:pPr>
  </w:style>
  <w:style w:type="paragraph" w:customStyle="1" w:styleId="xl24">
    <w:name w:val="xl24"/>
    <w:basedOn w:val="a3"/>
    <w:rsid w:val="00967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5">
    <w:name w:val="xl25"/>
    <w:basedOn w:val="a3"/>
    <w:rsid w:val="00967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6">
    <w:name w:val="xl26"/>
    <w:basedOn w:val="a3"/>
    <w:rsid w:val="00967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7">
    <w:name w:val="xl27"/>
    <w:basedOn w:val="a3"/>
    <w:rsid w:val="00967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8">
    <w:name w:val="xl28"/>
    <w:basedOn w:val="a3"/>
    <w:rsid w:val="00967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af1">
    <w:name w:val="ОсновнойТекст"/>
    <w:basedOn w:val="a3"/>
    <w:rsid w:val="00967B45"/>
    <w:pPr>
      <w:spacing w:line="360" w:lineRule="auto"/>
      <w:ind w:firstLine="851"/>
      <w:jc w:val="both"/>
    </w:pPr>
  </w:style>
  <w:style w:type="paragraph" w:customStyle="1" w:styleId="af2">
    <w:name w:val="УрВторойПолужирный"/>
    <w:basedOn w:val="a0"/>
    <w:next w:val="a3"/>
    <w:rsid w:val="00967B45"/>
    <w:pPr>
      <w:jc w:val="both"/>
    </w:pPr>
    <w:rPr>
      <w:b/>
      <w:sz w:val="28"/>
    </w:rPr>
  </w:style>
  <w:style w:type="paragraph" w:customStyle="1" w:styleId="m5">
    <w:name w:val="m_ПростойТекст"/>
    <w:basedOn w:val="a3"/>
    <w:link w:val="m6"/>
    <w:rsid w:val="00967B45"/>
    <w:pPr>
      <w:jc w:val="both"/>
    </w:pPr>
    <w:rPr>
      <w:lang w:val="x-none" w:eastAsia="x-none"/>
    </w:rPr>
  </w:style>
  <w:style w:type="paragraph" w:customStyle="1" w:styleId="m7">
    <w:name w:val="m_ШапкаТаблицы"/>
    <w:basedOn w:val="m5"/>
    <w:rsid w:val="00967B45"/>
    <w:pPr>
      <w:keepNext/>
      <w:shd w:val="clear" w:color="auto" w:fill="D9D9D9"/>
      <w:jc w:val="center"/>
    </w:pPr>
    <w:rPr>
      <w:b/>
      <w:sz w:val="20"/>
    </w:rPr>
  </w:style>
  <w:style w:type="paragraph" w:customStyle="1" w:styleId="m8">
    <w:name w:val="m_ТекстТаблицы"/>
    <w:basedOn w:val="m5"/>
    <w:rsid w:val="00967B45"/>
    <w:pPr>
      <w:jc w:val="left"/>
    </w:pPr>
    <w:rPr>
      <w:sz w:val="20"/>
    </w:rPr>
  </w:style>
  <w:style w:type="paragraph" w:styleId="af3">
    <w:name w:val="caption"/>
    <w:basedOn w:val="a3"/>
    <w:next w:val="a3"/>
    <w:qFormat/>
    <w:rsid w:val="00967B45"/>
    <w:pPr>
      <w:spacing w:before="120" w:after="120"/>
    </w:pPr>
    <w:rPr>
      <w:b/>
      <w:bCs/>
      <w:sz w:val="20"/>
      <w:szCs w:val="20"/>
    </w:rPr>
  </w:style>
  <w:style w:type="paragraph" w:customStyle="1" w:styleId="m">
    <w:name w:val="m_Список"/>
    <w:basedOn w:val="m5"/>
    <w:rsid w:val="00967B45"/>
    <w:pPr>
      <w:numPr>
        <w:numId w:val="3"/>
      </w:numPr>
    </w:pPr>
  </w:style>
  <w:style w:type="paragraph" w:customStyle="1" w:styleId="m1">
    <w:name w:val="m_1_Пункт"/>
    <w:basedOn w:val="m5"/>
    <w:next w:val="m5"/>
    <w:rsid w:val="00967B45"/>
    <w:pPr>
      <w:keepNext/>
      <w:numPr>
        <w:numId w:val="6"/>
      </w:numPr>
    </w:pPr>
    <w:rPr>
      <w:b/>
      <w:caps/>
    </w:rPr>
  </w:style>
  <w:style w:type="paragraph" w:customStyle="1" w:styleId="m2">
    <w:name w:val="m_2_Пункт"/>
    <w:basedOn w:val="m5"/>
    <w:next w:val="m5"/>
    <w:rsid w:val="00967B45"/>
    <w:pPr>
      <w:keepNext/>
      <w:numPr>
        <w:ilvl w:val="1"/>
        <w:numId w:val="6"/>
      </w:numPr>
      <w:tabs>
        <w:tab w:val="left" w:pos="510"/>
      </w:tabs>
    </w:pPr>
    <w:rPr>
      <w:b/>
    </w:rPr>
  </w:style>
  <w:style w:type="paragraph" w:customStyle="1" w:styleId="m9">
    <w:name w:val="m_ПромШапка"/>
    <w:basedOn w:val="m8"/>
    <w:rsid w:val="00967B45"/>
    <w:pPr>
      <w:keepNext/>
      <w:jc w:val="center"/>
    </w:pPr>
    <w:rPr>
      <w:b/>
      <w:bCs/>
    </w:rPr>
  </w:style>
  <w:style w:type="paragraph" w:customStyle="1" w:styleId="m3">
    <w:name w:val="m_3_Пункт"/>
    <w:basedOn w:val="m5"/>
    <w:next w:val="m5"/>
    <w:rsid w:val="00967B45"/>
    <w:pPr>
      <w:numPr>
        <w:ilvl w:val="2"/>
        <w:numId w:val="6"/>
      </w:numPr>
    </w:pPr>
    <w:rPr>
      <w:b/>
      <w:lang w:val="en-US"/>
    </w:rPr>
  </w:style>
  <w:style w:type="paragraph" w:customStyle="1" w:styleId="ma">
    <w:name w:val="m_ЗагПодпроцесс"/>
    <w:basedOn w:val="m5"/>
    <w:rsid w:val="00967B45"/>
    <w:rPr>
      <w:b/>
      <w:bCs/>
      <w:u w:val="single"/>
    </w:rPr>
  </w:style>
  <w:style w:type="paragraph" w:customStyle="1" w:styleId="mb">
    <w:name w:val="m_ЗагПриложение"/>
    <w:basedOn w:val="m5"/>
    <w:next w:val="m5"/>
    <w:rsid w:val="00967B45"/>
    <w:pPr>
      <w:jc w:val="center"/>
    </w:pPr>
    <w:rPr>
      <w:b/>
      <w:bCs/>
      <w:caps/>
    </w:rPr>
  </w:style>
  <w:style w:type="paragraph" w:customStyle="1" w:styleId="af4">
    <w:name w:val="ДвеРасшПодСтр"/>
    <w:basedOn w:val="a3"/>
    <w:next w:val="a3"/>
    <w:rsid w:val="00967B45"/>
    <w:pPr>
      <w:spacing w:line="360" w:lineRule="auto"/>
    </w:pPr>
    <w:rPr>
      <w:sz w:val="20"/>
    </w:rPr>
  </w:style>
  <w:style w:type="paragraph" w:customStyle="1" w:styleId="af5">
    <w:name w:val="ПростойУрПервый"/>
    <w:basedOn w:val="a3"/>
    <w:next w:val="a3"/>
    <w:rsid w:val="00967B45"/>
    <w:pPr>
      <w:tabs>
        <w:tab w:val="num" w:pos="720"/>
      </w:tabs>
      <w:spacing w:line="360" w:lineRule="auto"/>
      <w:ind w:left="720" w:hanging="360"/>
      <w:jc w:val="both"/>
    </w:pPr>
  </w:style>
  <w:style w:type="paragraph" w:customStyle="1" w:styleId="af6">
    <w:name w:val="ПростойУрВторой"/>
    <w:basedOn w:val="af7"/>
    <w:next w:val="af7"/>
    <w:rsid w:val="00967B45"/>
    <w:pPr>
      <w:tabs>
        <w:tab w:val="num" w:pos="840"/>
      </w:tabs>
      <w:ind w:left="840" w:hanging="480"/>
    </w:pPr>
  </w:style>
  <w:style w:type="paragraph" w:styleId="af7">
    <w:name w:val="Body Text"/>
    <w:basedOn w:val="a3"/>
    <w:link w:val="af8"/>
    <w:rsid w:val="00967B45"/>
    <w:pPr>
      <w:spacing w:line="360" w:lineRule="auto"/>
      <w:jc w:val="both"/>
    </w:pPr>
    <w:rPr>
      <w:lang w:val="x-none" w:eastAsia="x-none"/>
    </w:rPr>
  </w:style>
  <w:style w:type="character" w:styleId="af9">
    <w:name w:val="Strong"/>
    <w:qFormat/>
    <w:rsid w:val="00967B45"/>
    <w:rPr>
      <w:rFonts w:cs="Times New Roman"/>
      <w:b/>
      <w:bCs/>
    </w:rPr>
  </w:style>
  <w:style w:type="paragraph" w:customStyle="1" w:styleId="30">
    <w:name w:val="Титульный лист 3"/>
    <w:basedOn w:val="a3"/>
    <w:rsid w:val="00967B45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0">
    <w:name w:val="Титультый лист 4"/>
    <w:basedOn w:val="a3"/>
    <w:rsid w:val="00967B45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styleId="21">
    <w:name w:val="toc 2"/>
    <w:basedOn w:val="a3"/>
    <w:next w:val="a3"/>
    <w:autoRedefine/>
    <w:semiHidden/>
    <w:rsid w:val="000A599A"/>
    <w:pPr>
      <w:tabs>
        <w:tab w:val="left" w:pos="567"/>
        <w:tab w:val="right" w:leader="dot" w:pos="10195"/>
      </w:tabs>
      <w:spacing w:line="360" w:lineRule="auto"/>
    </w:pPr>
    <w:rPr>
      <w:rFonts w:ascii="Arial" w:hAnsi="Arial" w:cs="Arial"/>
      <w:b/>
      <w:noProof/>
      <w:sz w:val="20"/>
      <w:szCs w:val="20"/>
    </w:rPr>
  </w:style>
  <w:style w:type="paragraph" w:styleId="10">
    <w:name w:val="toc 1"/>
    <w:basedOn w:val="a3"/>
    <w:next w:val="a3"/>
    <w:autoRedefine/>
    <w:semiHidden/>
    <w:rsid w:val="00B16050"/>
    <w:pPr>
      <w:tabs>
        <w:tab w:val="left" w:pos="480"/>
        <w:tab w:val="right" w:leader="dot" w:pos="10195"/>
      </w:tabs>
      <w:spacing w:line="360" w:lineRule="auto"/>
    </w:pPr>
    <w:rPr>
      <w:caps/>
      <w:noProof/>
    </w:rPr>
  </w:style>
  <w:style w:type="paragraph" w:styleId="31">
    <w:name w:val="toc 3"/>
    <w:basedOn w:val="a3"/>
    <w:next w:val="a3"/>
    <w:autoRedefine/>
    <w:semiHidden/>
    <w:rsid w:val="00967B45"/>
    <w:pPr>
      <w:ind w:left="480"/>
    </w:pPr>
  </w:style>
  <w:style w:type="paragraph" w:styleId="41">
    <w:name w:val="toc 4"/>
    <w:basedOn w:val="a3"/>
    <w:next w:val="a3"/>
    <w:autoRedefine/>
    <w:semiHidden/>
    <w:rsid w:val="00967B45"/>
    <w:pPr>
      <w:ind w:left="720"/>
    </w:pPr>
  </w:style>
  <w:style w:type="paragraph" w:styleId="50">
    <w:name w:val="toc 5"/>
    <w:basedOn w:val="a3"/>
    <w:next w:val="a3"/>
    <w:autoRedefine/>
    <w:semiHidden/>
    <w:rsid w:val="00967B45"/>
    <w:pPr>
      <w:ind w:left="960"/>
    </w:pPr>
  </w:style>
  <w:style w:type="paragraph" w:styleId="60">
    <w:name w:val="toc 6"/>
    <w:basedOn w:val="a3"/>
    <w:next w:val="a3"/>
    <w:autoRedefine/>
    <w:semiHidden/>
    <w:rsid w:val="00967B45"/>
    <w:pPr>
      <w:ind w:left="1200"/>
    </w:pPr>
  </w:style>
  <w:style w:type="paragraph" w:styleId="70">
    <w:name w:val="toc 7"/>
    <w:basedOn w:val="a3"/>
    <w:next w:val="a3"/>
    <w:autoRedefine/>
    <w:semiHidden/>
    <w:rsid w:val="00967B45"/>
    <w:pPr>
      <w:ind w:left="1440"/>
    </w:pPr>
  </w:style>
  <w:style w:type="paragraph" w:styleId="80">
    <w:name w:val="toc 8"/>
    <w:basedOn w:val="a3"/>
    <w:next w:val="a3"/>
    <w:autoRedefine/>
    <w:semiHidden/>
    <w:rsid w:val="00967B45"/>
    <w:pPr>
      <w:ind w:left="1680"/>
    </w:pPr>
  </w:style>
  <w:style w:type="paragraph" w:styleId="90">
    <w:name w:val="toc 9"/>
    <w:basedOn w:val="a3"/>
    <w:next w:val="a3"/>
    <w:autoRedefine/>
    <w:semiHidden/>
    <w:rsid w:val="00967B45"/>
    <w:pPr>
      <w:ind w:left="1920"/>
    </w:pPr>
  </w:style>
  <w:style w:type="character" w:styleId="afa">
    <w:name w:val="Hyperlink"/>
    <w:rsid w:val="00967B45"/>
    <w:rPr>
      <w:rFonts w:cs="Times New Roman"/>
      <w:color w:val="0000FF"/>
      <w:u w:val="single"/>
    </w:rPr>
  </w:style>
  <w:style w:type="paragraph" w:customStyle="1" w:styleId="TableSmall">
    <w:name w:val="Table_Small"/>
    <w:basedOn w:val="a3"/>
    <w:rsid w:val="00967B45"/>
    <w:pPr>
      <w:spacing w:before="40" w:after="40"/>
    </w:pPr>
    <w:rPr>
      <w:rFonts w:ascii="Arial" w:hAnsi="Arial"/>
      <w:sz w:val="16"/>
      <w:szCs w:val="20"/>
      <w:lang w:val="en-GB" w:eastAsia="en-US"/>
    </w:rPr>
  </w:style>
  <w:style w:type="paragraph" w:customStyle="1" w:styleId="TableMedium">
    <w:name w:val="Table_Medium"/>
    <w:basedOn w:val="a3"/>
    <w:rsid w:val="00967B45"/>
    <w:pPr>
      <w:spacing w:before="40" w:after="40"/>
    </w:pPr>
    <w:rPr>
      <w:rFonts w:ascii="Arial" w:hAnsi="Arial"/>
      <w:sz w:val="18"/>
      <w:szCs w:val="20"/>
      <w:lang w:val="en-GB" w:eastAsia="en-US"/>
    </w:rPr>
  </w:style>
  <w:style w:type="paragraph" w:customStyle="1" w:styleId="TableSmHeadingRight">
    <w:name w:val="Table_Sm_Heading_Right"/>
    <w:basedOn w:val="a3"/>
    <w:rsid w:val="00967B45"/>
    <w:pPr>
      <w:keepNext/>
      <w:keepLines/>
      <w:spacing w:before="60" w:after="40"/>
      <w:jc w:val="right"/>
    </w:pPr>
    <w:rPr>
      <w:rFonts w:ascii="Arial" w:hAnsi="Arial"/>
      <w:b/>
      <w:sz w:val="16"/>
      <w:szCs w:val="20"/>
      <w:lang w:val="en-GB" w:eastAsia="en-US"/>
    </w:rPr>
  </w:style>
  <w:style w:type="paragraph" w:customStyle="1" w:styleId="Text">
    <w:name w:val="Text"/>
    <w:basedOn w:val="a3"/>
    <w:rsid w:val="00967B45"/>
    <w:pPr>
      <w:spacing w:after="120"/>
      <w:jc w:val="both"/>
    </w:pPr>
    <w:rPr>
      <w:sz w:val="22"/>
    </w:rPr>
  </w:style>
  <w:style w:type="paragraph" w:styleId="22">
    <w:name w:val="Body Text Indent 2"/>
    <w:basedOn w:val="a3"/>
    <w:rsid w:val="00967B45"/>
    <w:pPr>
      <w:autoSpaceDE w:val="0"/>
      <w:autoSpaceDN w:val="0"/>
      <w:ind w:left="397" w:firstLine="284"/>
      <w:jc w:val="center"/>
    </w:pPr>
    <w:rPr>
      <w:b/>
      <w:bCs/>
      <w:sz w:val="22"/>
    </w:rPr>
  </w:style>
  <w:style w:type="paragraph" w:customStyle="1" w:styleId="afb">
    <w:name w:val="Табл."/>
    <w:basedOn w:val="a3"/>
    <w:rsid w:val="00967B45"/>
    <w:pPr>
      <w:autoSpaceDE w:val="0"/>
      <w:autoSpaceDN w:val="0"/>
    </w:pPr>
    <w:rPr>
      <w:sz w:val="22"/>
      <w:szCs w:val="22"/>
    </w:rPr>
  </w:style>
  <w:style w:type="paragraph" w:styleId="afc">
    <w:name w:val="Title"/>
    <w:basedOn w:val="a3"/>
    <w:qFormat/>
    <w:rsid w:val="00967B45"/>
    <w:pPr>
      <w:jc w:val="center"/>
    </w:pPr>
    <w:rPr>
      <w:b/>
      <w:sz w:val="32"/>
      <w:szCs w:val="20"/>
    </w:rPr>
  </w:style>
  <w:style w:type="paragraph" w:customStyle="1" w:styleId="afd">
    <w:name w:val="ПростойТекст"/>
    <w:basedOn w:val="a3"/>
    <w:rsid w:val="00967B45"/>
    <w:rPr>
      <w:rFonts w:ascii="Verdana" w:hAnsi="Verdana"/>
      <w:sz w:val="16"/>
    </w:rPr>
  </w:style>
  <w:style w:type="paragraph" w:customStyle="1" w:styleId="afe">
    <w:name w:val="табл"/>
    <w:basedOn w:val="afb"/>
    <w:rsid w:val="00967B45"/>
    <w:rPr>
      <w:sz w:val="20"/>
      <w:szCs w:val="20"/>
    </w:rPr>
  </w:style>
  <w:style w:type="paragraph" w:customStyle="1" w:styleId="main">
    <w:name w:val="main"/>
    <w:basedOn w:val="a3"/>
    <w:rsid w:val="00967B45"/>
    <w:pPr>
      <w:spacing w:after="120"/>
    </w:pPr>
    <w:rPr>
      <w:color w:val="000000"/>
      <w:sz w:val="22"/>
    </w:rPr>
  </w:style>
  <w:style w:type="paragraph" w:customStyle="1" w:styleId="mc">
    <w:name w:val="m_РасшОпис"/>
    <w:basedOn w:val="m5"/>
    <w:next w:val="m5"/>
    <w:rsid w:val="00967B45"/>
    <w:rPr>
      <w:b/>
    </w:rPr>
  </w:style>
  <w:style w:type="character" w:styleId="aff">
    <w:name w:val="FollowedHyperlink"/>
    <w:rsid w:val="00967B45"/>
    <w:rPr>
      <w:rFonts w:cs="Times New Roman"/>
      <w:color w:val="800080"/>
      <w:u w:val="single"/>
    </w:rPr>
  </w:style>
  <w:style w:type="character" w:customStyle="1" w:styleId="11">
    <w:name w:val="Заголовок 1 Знак"/>
    <w:aliases w:val="Глава 1 Знак"/>
    <w:rsid w:val="00967B45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Table">
    <w:name w:val="Table"/>
    <w:basedOn w:val="a3"/>
    <w:rsid w:val="00967B45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23">
    <w:name w:val="Body Text 2"/>
    <w:basedOn w:val="a3"/>
    <w:rsid w:val="00967B45"/>
    <w:pPr>
      <w:tabs>
        <w:tab w:val="left" w:pos="4100"/>
      </w:tabs>
    </w:pPr>
    <w:rPr>
      <w:i/>
      <w:iCs/>
      <w:sz w:val="20"/>
      <w:szCs w:val="16"/>
    </w:rPr>
  </w:style>
  <w:style w:type="paragraph" w:customStyle="1" w:styleId="m0">
    <w:name w:val="m_СписокТабл"/>
    <w:basedOn w:val="m8"/>
    <w:rsid w:val="00967B45"/>
    <w:pPr>
      <w:numPr>
        <w:numId w:val="4"/>
      </w:numPr>
      <w:tabs>
        <w:tab w:val="left" w:pos="181"/>
      </w:tabs>
    </w:pPr>
  </w:style>
  <w:style w:type="paragraph" w:customStyle="1" w:styleId="m4">
    <w:name w:val="m_НумСтрТабл"/>
    <w:basedOn w:val="m8"/>
    <w:next w:val="m8"/>
    <w:rsid w:val="00967B45"/>
    <w:pPr>
      <w:numPr>
        <w:numId w:val="5"/>
      </w:numPr>
    </w:pPr>
  </w:style>
  <w:style w:type="paragraph" w:styleId="32">
    <w:name w:val="Body Text 3"/>
    <w:basedOn w:val="a3"/>
    <w:rsid w:val="00967B45"/>
    <w:pPr>
      <w:jc w:val="both"/>
    </w:pPr>
    <w:rPr>
      <w:noProof/>
    </w:rPr>
  </w:style>
  <w:style w:type="paragraph" w:customStyle="1" w:styleId="BodyText31">
    <w:name w:val="Body Text 31"/>
    <w:basedOn w:val="a3"/>
    <w:rsid w:val="00967B45"/>
    <w:pPr>
      <w:jc w:val="both"/>
    </w:pPr>
    <w:rPr>
      <w:sz w:val="28"/>
      <w:szCs w:val="20"/>
    </w:rPr>
  </w:style>
  <w:style w:type="paragraph" w:styleId="33">
    <w:name w:val="Body Text Indent 3"/>
    <w:basedOn w:val="a3"/>
    <w:rsid w:val="00967B45"/>
    <w:pPr>
      <w:ind w:firstLine="700"/>
      <w:jc w:val="both"/>
    </w:pPr>
  </w:style>
  <w:style w:type="paragraph" w:styleId="aff0">
    <w:name w:val="Balloon Text"/>
    <w:basedOn w:val="a3"/>
    <w:semiHidden/>
    <w:rsid w:val="00FB45D7"/>
    <w:rPr>
      <w:rFonts w:ascii="Tahoma" w:hAnsi="Tahoma" w:cs="Tahoma"/>
      <w:sz w:val="16"/>
      <w:szCs w:val="16"/>
    </w:rPr>
  </w:style>
  <w:style w:type="table" w:styleId="aff1">
    <w:name w:val="Table Grid"/>
    <w:basedOn w:val="a5"/>
    <w:uiPriority w:val="59"/>
    <w:rsid w:val="0062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075AC"/>
    <w:pPr>
      <w:widowControl w:val="0"/>
      <w:ind w:firstLine="720"/>
    </w:pPr>
    <w:rPr>
      <w:rFonts w:ascii="Arial" w:hAnsi="Arial"/>
      <w:sz w:val="18"/>
    </w:rPr>
  </w:style>
  <w:style w:type="character" w:customStyle="1" w:styleId="a9">
    <w:name w:val="Нижний колонтитул Знак"/>
    <w:link w:val="a8"/>
    <w:locked/>
    <w:rsid w:val="00F84A0D"/>
    <w:rPr>
      <w:rFonts w:cs="Times New Roman"/>
      <w:sz w:val="24"/>
      <w:szCs w:val="24"/>
    </w:rPr>
  </w:style>
  <w:style w:type="character" w:styleId="aff2">
    <w:name w:val="annotation reference"/>
    <w:semiHidden/>
    <w:rsid w:val="003F0624"/>
    <w:rPr>
      <w:rFonts w:cs="Times New Roman"/>
      <w:sz w:val="16"/>
      <w:szCs w:val="16"/>
    </w:rPr>
  </w:style>
  <w:style w:type="paragraph" w:styleId="aff3">
    <w:name w:val="annotation text"/>
    <w:basedOn w:val="a3"/>
    <w:semiHidden/>
    <w:rsid w:val="003F0624"/>
    <w:rPr>
      <w:sz w:val="20"/>
      <w:szCs w:val="20"/>
    </w:rPr>
  </w:style>
  <w:style w:type="paragraph" w:styleId="aff4">
    <w:name w:val="annotation subject"/>
    <w:basedOn w:val="aff3"/>
    <w:next w:val="aff3"/>
    <w:semiHidden/>
    <w:rsid w:val="003F0624"/>
    <w:rPr>
      <w:b/>
      <w:bCs/>
    </w:rPr>
  </w:style>
  <w:style w:type="character" w:customStyle="1" w:styleId="m6">
    <w:name w:val="m_ПростойТекст Знак"/>
    <w:link w:val="m5"/>
    <w:locked/>
    <w:rsid w:val="008B0851"/>
    <w:rPr>
      <w:rFonts w:cs="Times New Roman"/>
      <w:sz w:val="24"/>
      <w:szCs w:val="24"/>
    </w:rPr>
  </w:style>
  <w:style w:type="paragraph" w:styleId="aff5">
    <w:name w:val="footnote text"/>
    <w:basedOn w:val="a3"/>
    <w:link w:val="aff6"/>
    <w:semiHidden/>
    <w:rsid w:val="005946BE"/>
    <w:rPr>
      <w:sz w:val="20"/>
      <w:szCs w:val="20"/>
      <w:lang w:val="x-none" w:eastAsia="x-none"/>
    </w:rPr>
  </w:style>
  <w:style w:type="character" w:customStyle="1" w:styleId="aff6">
    <w:name w:val="Текст сноски Знак"/>
    <w:link w:val="aff5"/>
    <w:semiHidden/>
    <w:locked/>
    <w:rsid w:val="005946BE"/>
    <w:rPr>
      <w:rFonts w:cs="Times New Roman"/>
    </w:rPr>
  </w:style>
  <w:style w:type="character" w:styleId="aff7">
    <w:name w:val="footnote reference"/>
    <w:semiHidden/>
    <w:rsid w:val="005946BE"/>
    <w:rPr>
      <w:rFonts w:cs="Times New Roman"/>
      <w:vertAlign w:val="superscript"/>
    </w:rPr>
  </w:style>
  <w:style w:type="paragraph" w:customStyle="1" w:styleId="12">
    <w:name w:val="Без интервала1"/>
    <w:rsid w:val="00B50C3E"/>
    <w:rPr>
      <w:sz w:val="24"/>
      <w:szCs w:val="24"/>
    </w:rPr>
  </w:style>
  <w:style w:type="paragraph" w:customStyle="1" w:styleId="13">
    <w:name w:val="Абзац списка1"/>
    <w:basedOn w:val="a3"/>
    <w:rsid w:val="00AE130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8">
    <w:name w:val="Основной текст Знак"/>
    <w:link w:val="af7"/>
    <w:rsid w:val="003C651B"/>
    <w:rPr>
      <w:sz w:val="24"/>
      <w:szCs w:val="24"/>
    </w:rPr>
  </w:style>
  <w:style w:type="paragraph" w:styleId="aff8">
    <w:name w:val="List Paragraph"/>
    <w:basedOn w:val="a3"/>
    <w:uiPriority w:val="34"/>
    <w:qFormat/>
    <w:rsid w:val="002E1EC6"/>
    <w:pPr>
      <w:ind w:left="720"/>
      <w:contextualSpacing/>
    </w:pPr>
  </w:style>
  <w:style w:type="paragraph" w:styleId="aff9">
    <w:name w:val="No Spacing"/>
    <w:uiPriority w:val="1"/>
    <w:qFormat/>
    <w:rsid w:val="007F4E29"/>
    <w:rPr>
      <w:rFonts w:eastAsia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n.tektorg.r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AMS~1\AppData\Local\Temp\&#1055;&#1080;&#1089;&#1100;&#1084;&#1086;21%20&#1086;%20&#1087;&#1088;&#1086;&#1074;&#1077;&#1076;&#1077;&#1085;&#1080;&#1080;%20&#1079;&#1072;&#1086;&#1095;&#1085;&#1086;&#1081;%20&#1087;&#1077;&#1088;&#1077;&#1090;&#1086;&#1088;&#1078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4583C3A6BF96428EEE3ED33CF4D09B" ma:contentTypeVersion="0" ma:contentTypeDescription="Создание документа." ma:contentTypeScope="" ma:versionID="8407dbbc4ffac4e8af6a5606b3e381d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B3EB-1133-4F27-BF21-9D2105A07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B35ECD-CD78-4C33-9791-3F7916831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18792-2944-4CDE-BCCD-9D4E5F85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Письмо21 о проведении заочной переторжки</Template>
  <TotalTime>144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Регламент процесса</vt:lpstr>
    </vt:vector>
  </TitlesOfParts>
  <Company>Sony Electronics, Inc.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Регламент процесса</dc:title>
  <dc:creator>Курамшин Рустем Рауфович</dc:creator>
  <cp:lastModifiedBy>Журин Сергей Сергеевич</cp:lastModifiedBy>
  <cp:revision>149</cp:revision>
  <cp:lastPrinted>2018-10-05T03:07:00Z</cp:lastPrinted>
  <dcterms:created xsi:type="dcterms:W3CDTF">2018-07-13T09:31:00Z</dcterms:created>
  <dcterms:modified xsi:type="dcterms:W3CDTF">2026-08-07T05:25:00Z</dcterms:modified>
</cp:coreProperties>
</file>