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716" w:rsidRPr="007D39E3" w:rsidRDefault="00177306" w:rsidP="00B51A2B">
      <w:pPr>
        <w:spacing w:before="0"/>
        <w:jc w:val="left"/>
        <w:rPr>
          <w:rFonts w:ascii="Arial" w:hAnsi="Arial" w:cs="Arial"/>
          <w:sz w:val="22"/>
          <w:szCs w:val="22"/>
        </w:rPr>
      </w:pPr>
      <w:r w:rsidRPr="00214E52">
        <w:rPr>
          <w:b/>
          <w:szCs w:val="24"/>
        </w:rPr>
        <w:t xml:space="preserve">               </w:t>
      </w:r>
      <w:r w:rsidR="00B51A2B">
        <w:rPr>
          <w:b/>
          <w:szCs w:val="24"/>
        </w:rPr>
        <w:t xml:space="preserve">                               </w:t>
      </w:r>
      <w:r w:rsidR="00B51A2B" w:rsidRPr="00B51A2B">
        <w:rPr>
          <w:b/>
          <w:szCs w:val="24"/>
        </w:rPr>
        <w:tab/>
      </w:r>
      <w:r w:rsidR="007B3BF7">
        <w:rPr>
          <w:b/>
          <w:szCs w:val="24"/>
        </w:rPr>
        <w:tab/>
      </w:r>
      <w:r w:rsidR="007B3BF7">
        <w:rPr>
          <w:b/>
          <w:szCs w:val="24"/>
        </w:rPr>
        <w:tab/>
      </w:r>
      <w:r w:rsidR="007B3BF7">
        <w:rPr>
          <w:b/>
          <w:szCs w:val="24"/>
        </w:rPr>
        <w:tab/>
      </w:r>
      <w:r w:rsidR="007B3BF7">
        <w:rPr>
          <w:b/>
          <w:szCs w:val="24"/>
        </w:rPr>
        <w:tab/>
      </w:r>
      <w:r w:rsidR="007B3BF7">
        <w:rPr>
          <w:b/>
          <w:szCs w:val="24"/>
        </w:rPr>
        <w:tab/>
      </w:r>
      <w:r w:rsidR="0088238E" w:rsidRPr="007B3BF7">
        <w:rPr>
          <w:rFonts w:ascii="Arial" w:hAnsi="Arial" w:cs="Arial"/>
          <w:sz w:val="22"/>
          <w:szCs w:val="22"/>
        </w:rPr>
        <w:t xml:space="preserve">Приложение </w:t>
      </w:r>
      <w:r w:rsidR="005B7B1E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</w:p>
    <w:p w:rsidR="00410CB3" w:rsidRPr="007B3BF7" w:rsidRDefault="00B40C4B" w:rsidP="00B40C4B">
      <w:pPr>
        <w:spacing w:before="0"/>
        <w:jc w:val="center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7B3BF7">
        <w:rPr>
          <w:rFonts w:ascii="Arial" w:hAnsi="Arial" w:cs="Arial"/>
          <w:sz w:val="22"/>
          <w:szCs w:val="22"/>
        </w:rPr>
        <w:tab/>
      </w:r>
      <w:r w:rsidR="007B3BF7">
        <w:rPr>
          <w:rFonts w:ascii="Arial" w:hAnsi="Arial" w:cs="Arial"/>
          <w:sz w:val="22"/>
          <w:szCs w:val="22"/>
        </w:rPr>
        <w:tab/>
        <w:t xml:space="preserve"> </w:t>
      </w:r>
      <w:r w:rsidR="00B31716" w:rsidRPr="007B3BF7">
        <w:rPr>
          <w:rFonts w:ascii="Arial" w:hAnsi="Arial" w:cs="Arial"/>
          <w:sz w:val="22"/>
          <w:szCs w:val="22"/>
        </w:rPr>
        <w:t>к Договору №</w:t>
      </w:r>
      <w:r w:rsidR="007B3BF7" w:rsidRPr="007B3BF7">
        <w:rPr>
          <w:rFonts w:ascii="Arial" w:hAnsi="Arial" w:cs="Arial"/>
          <w:sz w:val="22"/>
          <w:szCs w:val="22"/>
        </w:rPr>
        <w:t xml:space="preserve"> </w:t>
      </w:r>
      <w:permStart w:id="62421220" w:edGrp="everyone"/>
      <w:r w:rsidR="007B3BF7" w:rsidRPr="007B3BF7">
        <w:rPr>
          <w:rFonts w:ascii="Arial" w:hAnsi="Arial" w:cs="Arial"/>
          <w:sz w:val="22"/>
          <w:szCs w:val="22"/>
        </w:rPr>
        <w:t>_____________</w:t>
      </w:r>
    </w:p>
    <w:permEnd w:id="62421220"/>
    <w:p w:rsidR="00177306" w:rsidRPr="007B3BF7" w:rsidRDefault="00E044FD" w:rsidP="00E044FD">
      <w:pPr>
        <w:spacing w:before="0"/>
        <w:ind w:left="4956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 xml:space="preserve">                      </w:t>
      </w:r>
      <w:r w:rsidR="007B3BF7">
        <w:rPr>
          <w:rFonts w:ascii="Arial" w:hAnsi="Arial" w:cs="Arial"/>
          <w:sz w:val="22"/>
          <w:szCs w:val="22"/>
        </w:rPr>
        <w:t xml:space="preserve"> </w:t>
      </w:r>
      <w:r w:rsidR="00410CB3" w:rsidRPr="007B3BF7">
        <w:rPr>
          <w:rFonts w:ascii="Arial" w:hAnsi="Arial" w:cs="Arial"/>
          <w:sz w:val="22"/>
          <w:szCs w:val="22"/>
        </w:rPr>
        <w:t>от «</w:t>
      </w:r>
      <w:permStart w:id="427576662" w:edGrp="everyone"/>
      <w:r w:rsidR="007B3BF7">
        <w:rPr>
          <w:rFonts w:ascii="Arial" w:hAnsi="Arial" w:cs="Arial"/>
          <w:sz w:val="22"/>
          <w:szCs w:val="22"/>
        </w:rPr>
        <w:t>___</w:t>
      </w:r>
      <w:permEnd w:id="427576662"/>
      <w:r w:rsidR="00410CB3" w:rsidRPr="007B3BF7">
        <w:rPr>
          <w:rFonts w:ascii="Arial" w:hAnsi="Arial" w:cs="Arial"/>
          <w:sz w:val="22"/>
          <w:szCs w:val="22"/>
        </w:rPr>
        <w:t>»</w:t>
      </w:r>
      <w:r w:rsidR="007B3BF7">
        <w:rPr>
          <w:rFonts w:ascii="Arial" w:hAnsi="Arial" w:cs="Arial"/>
          <w:sz w:val="22"/>
          <w:szCs w:val="22"/>
        </w:rPr>
        <w:t xml:space="preserve"> </w:t>
      </w:r>
      <w:permStart w:id="294936549" w:edGrp="everyone"/>
      <w:r w:rsidR="007B3BF7">
        <w:rPr>
          <w:rFonts w:ascii="Arial" w:hAnsi="Arial" w:cs="Arial"/>
          <w:sz w:val="22"/>
          <w:szCs w:val="22"/>
        </w:rPr>
        <w:t>________</w:t>
      </w:r>
      <w:permEnd w:id="294936549"/>
      <w:r w:rsidR="00410CB3" w:rsidRPr="007B3BF7">
        <w:rPr>
          <w:rFonts w:ascii="Arial" w:hAnsi="Arial" w:cs="Arial"/>
          <w:sz w:val="22"/>
          <w:szCs w:val="22"/>
        </w:rPr>
        <w:t>20</w:t>
      </w:r>
      <w:permStart w:id="115940300" w:edGrp="everyone"/>
      <w:r w:rsidR="007B3BF7">
        <w:rPr>
          <w:rFonts w:ascii="Arial" w:hAnsi="Arial" w:cs="Arial"/>
          <w:sz w:val="22"/>
          <w:szCs w:val="22"/>
        </w:rPr>
        <w:t>___</w:t>
      </w:r>
      <w:permEnd w:id="115940300"/>
      <w:r w:rsidR="00410CB3" w:rsidRPr="007B3BF7">
        <w:rPr>
          <w:rFonts w:ascii="Arial" w:hAnsi="Arial" w:cs="Arial"/>
          <w:sz w:val="22"/>
          <w:szCs w:val="22"/>
        </w:rPr>
        <w:t xml:space="preserve"> г.</w:t>
      </w:r>
    </w:p>
    <w:p w:rsidR="00B43BB0" w:rsidRPr="007B3BF7" w:rsidRDefault="00B43BB0" w:rsidP="00B43BB0">
      <w:pPr>
        <w:jc w:val="center"/>
        <w:rPr>
          <w:rFonts w:ascii="Arial" w:hAnsi="Arial" w:cs="Arial"/>
          <w:b/>
          <w:sz w:val="22"/>
          <w:szCs w:val="22"/>
        </w:rPr>
      </w:pPr>
      <w:r w:rsidRPr="007B3BF7">
        <w:rPr>
          <w:rFonts w:ascii="Arial" w:hAnsi="Arial" w:cs="Arial"/>
          <w:b/>
          <w:sz w:val="22"/>
          <w:szCs w:val="22"/>
        </w:rPr>
        <w:t xml:space="preserve">АКТ ПРИЕМА-ПЕРЕДАЧИ </w:t>
      </w:r>
    </w:p>
    <w:p w:rsidR="00B43BB0" w:rsidRPr="007B3BF7" w:rsidRDefault="00B43BB0" w:rsidP="00B43BB0">
      <w:pPr>
        <w:jc w:val="center"/>
        <w:rPr>
          <w:rFonts w:ascii="Arial" w:hAnsi="Arial" w:cs="Arial"/>
          <w:b/>
          <w:sz w:val="22"/>
          <w:szCs w:val="22"/>
        </w:rPr>
      </w:pPr>
      <w:r w:rsidRPr="007B3BF7">
        <w:rPr>
          <w:rFonts w:ascii="Arial" w:hAnsi="Arial" w:cs="Arial"/>
          <w:b/>
          <w:sz w:val="22"/>
          <w:szCs w:val="22"/>
        </w:rPr>
        <w:t xml:space="preserve">ЛОКАЛЬНЫХ НОРМАТИВНЫХ ДОКУМЕНТОВ, </w:t>
      </w:r>
    </w:p>
    <w:p w:rsidR="00B43BB0" w:rsidRPr="007B3BF7" w:rsidRDefault="00B43BB0" w:rsidP="00B43BB0">
      <w:pPr>
        <w:jc w:val="center"/>
        <w:rPr>
          <w:rFonts w:ascii="Arial" w:hAnsi="Arial" w:cs="Arial"/>
          <w:b/>
          <w:sz w:val="22"/>
          <w:szCs w:val="22"/>
        </w:rPr>
      </w:pPr>
      <w:r w:rsidRPr="007B3BF7">
        <w:rPr>
          <w:rFonts w:ascii="Arial" w:hAnsi="Arial" w:cs="Arial"/>
          <w:b/>
          <w:sz w:val="22"/>
          <w:szCs w:val="22"/>
        </w:rPr>
        <w:t>НЕ СОДЕРЖАЩИХ СВЕДЕНИЯ КОНФИДЕНЦИАЛЬНОГО ХАРАКТЕРА</w:t>
      </w:r>
    </w:p>
    <w:p w:rsidR="00B43BB0" w:rsidRPr="007B3BF7" w:rsidRDefault="00B43BB0" w:rsidP="00B43BB0">
      <w:pPr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>город</w:t>
      </w:r>
      <w:r w:rsidRPr="007B3BF7">
        <w:rPr>
          <w:rFonts w:ascii="Arial" w:hAnsi="Arial" w:cs="Arial"/>
          <w:b/>
          <w:sz w:val="22"/>
          <w:szCs w:val="22"/>
        </w:rPr>
        <w:t xml:space="preserve"> </w:t>
      </w:r>
      <w:permStart w:id="390086223" w:edGrp="everyone"/>
      <w:r w:rsidR="007D39E3">
        <w:rPr>
          <w:rFonts w:ascii="Arial" w:hAnsi="Arial" w:cs="Arial"/>
          <w:b/>
          <w:sz w:val="22"/>
          <w:szCs w:val="22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1" w:name="ТекстовоеПоле1"/>
      <w:r w:rsidR="007D39E3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b/>
          <w:sz w:val="22"/>
          <w:szCs w:val="22"/>
        </w:rPr>
      </w:r>
      <w:r w:rsidR="007D39E3">
        <w:rPr>
          <w:rFonts w:ascii="Arial" w:hAnsi="Arial" w:cs="Arial"/>
          <w:b/>
          <w:sz w:val="22"/>
          <w:szCs w:val="22"/>
        </w:rPr>
        <w:fldChar w:fldCharType="separate"/>
      </w:r>
      <w:r w:rsidR="007D39E3">
        <w:rPr>
          <w:rFonts w:ascii="Arial" w:hAnsi="Arial" w:cs="Arial"/>
          <w:b/>
          <w:noProof/>
          <w:sz w:val="22"/>
          <w:szCs w:val="22"/>
        </w:rPr>
        <w:t> </w:t>
      </w:r>
      <w:r w:rsidR="007D39E3">
        <w:rPr>
          <w:rFonts w:ascii="Arial" w:hAnsi="Arial" w:cs="Arial"/>
          <w:b/>
          <w:noProof/>
          <w:sz w:val="22"/>
          <w:szCs w:val="22"/>
        </w:rPr>
        <w:t> </w:t>
      </w:r>
      <w:r w:rsidR="007D39E3">
        <w:rPr>
          <w:rFonts w:ascii="Arial" w:hAnsi="Arial" w:cs="Arial"/>
          <w:b/>
          <w:noProof/>
          <w:sz w:val="22"/>
          <w:szCs w:val="22"/>
        </w:rPr>
        <w:t> </w:t>
      </w:r>
      <w:r w:rsidR="007D39E3">
        <w:rPr>
          <w:rFonts w:ascii="Arial" w:hAnsi="Arial" w:cs="Arial"/>
          <w:b/>
          <w:noProof/>
          <w:sz w:val="22"/>
          <w:szCs w:val="22"/>
        </w:rPr>
        <w:t> </w:t>
      </w:r>
      <w:r w:rsidR="007D39E3">
        <w:rPr>
          <w:rFonts w:ascii="Arial" w:hAnsi="Arial" w:cs="Arial"/>
          <w:b/>
          <w:noProof/>
          <w:sz w:val="22"/>
          <w:szCs w:val="22"/>
        </w:rPr>
        <w:t> </w:t>
      </w:r>
      <w:r w:rsidR="007D39E3">
        <w:rPr>
          <w:rFonts w:ascii="Arial" w:hAnsi="Arial" w:cs="Arial"/>
          <w:b/>
          <w:sz w:val="22"/>
          <w:szCs w:val="22"/>
        </w:rPr>
        <w:fldChar w:fldCharType="end"/>
      </w:r>
      <w:bookmarkEnd w:id="1"/>
      <w:permEnd w:id="390086223"/>
      <w:r w:rsidRPr="007B3BF7">
        <w:rPr>
          <w:rFonts w:ascii="Arial" w:hAnsi="Arial" w:cs="Arial"/>
          <w:sz w:val="22"/>
          <w:szCs w:val="22"/>
        </w:rPr>
        <w:t xml:space="preserve">   </w:t>
      </w:r>
      <w:r w:rsidRPr="007B3BF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r w:rsidR="0088238E" w:rsidRPr="007B3BF7">
        <w:rPr>
          <w:rFonts w:ascii="Arial" w:hAnsi="Arial" w:cs="Arial"/>
          <w:sz w:val="22"/>
          <w:szCs w:val="22"/>
        </w:rPr>
        <w:t>«</w:t>
      </w:r>
      <w:permStart w:id="460660037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2" w:name="ТекстовоеПоле2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2"/>
      <w:permEnd w:id="460660037"/>
      <w:r w:rsidR="000722C1" w:rsidRPr="007B3BF7">
        <w:rPr>
          <w:rFonts w:ascii="Arial" w:hAnsi="Arial" w:cs="Arial"/>
          <w:sz w:val="22"/>
          <w:szCs w:val="22"/>
        </w:rPr>
        <w:t>»</w:t>
      </w:r>
      <w:permStart w:id="1577128145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3"/>
            <w:enabled/>
            <w:calcOnExit w:val="0"/>
            <w:textInput>
              <w:default w:val="____________"/>
            </w:textInput>
          </w:ffData>
        </w:fldChar>
      </w:r>
      <w:bookmarkStart w:id="3" w:name="ТекстовоеПоле3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____________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3"/>
      <w:permEnd w:id="1577128145"/>
      <w:r w:rsidR="007B3BF7">
        <w:rPr>
          <w:rFonts w:ascii="Arial" w:hAnsi="Arial" w:cs="Arial"/>
          <w:sz w:val="22"/>
          <w:szCs w:val="22"/>
        </w:rPr>
        <w:t xml:space="preserve"> </w:t>
      </w:r>
      <w:r w:rsidR="000722C1" w:rsidRPr="007B3BF7">
        <w:rPr>
          <w:rFonts w:ascii="Arial" w:hAnsi="Arial" w:cs="Arial"/>
          <w:sz w:val="22"/>
          <w:szCs w:val="22"/>
        </w:rPr>
        <w:t>20</w:t>
      </w:r>
      <w:permStart w:id="724308293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4" w:name="ТекстовоеПоле4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4"/>
      <w:permEnd w:id="724308293"/>
      <w:r w:rsidR="000722C1" w:rsidRPr="007B3BF7">
        <w:rPr>
          <w:rFonts w:ascii="Arial" w:hAnsi="Arial" w:cs="Arial"/>
          <w:sz w:val="22"/>
          <w:szCs w:val="22"/>
        </w:rPr>
        <w:t>г.</w:t>
      </w:r>
    </w:p>
    <w:p w:rsidR="00B43BB0" w:rsidRPr="007B3BF7" w:rsidRDefault="00B43BB0" w:rsidP="007E6D62">
      <w:pPr>
        <w:spacing w:before="0"/>
        <w:jc w:val="left"/>
        <w:rPr>
          <w:rFonts w:ascii="Arial" w:hAnsi="Arial" w:cs="Arial"/>
          <w:sz w:val="22"/>
          <w:szCs w:val="22"/>
        </w:rPr>
      </w:pPr>
    </w:p>
    <w:p w:rsidR="00B43BB0" w:rsidRPr="007B3BF7" w:rsidRDefault="00B43BB0" w:rsidP="007E6D62">
      <w:pPr>
        <w:spacing w:before="0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>Мы, ниж</w:t>
      </w:r>
      <w:r w:rsidR="00C50C04" w:rsidRPr="007B3BF7">
        <w:rPr>
          <w:rFonts w:ascii="Arial" w:hAnsi="Arial" w:cs="Arial"/>
          <w:sz w:val="22"/>
          <w:szCs w:val="22"/>
        </w:rPr>
        <w:t xml:space="preserve">еподписавшиеся с одной стороны </w:t>
      </w:r>
      <w:permStart w:id="1921481105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5"/>
            <w:enabled/>
            <w:calcOnExit w:val="0"/>
            <w:textInput>
              <w:default w:val="__________________"/>
            </w:textInput>
          </w:ffData>
        </w:fldChar>
      </w:r>
      <w:bookmarkStart w:id="5" w:name="ТекстовоеПоле5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__________________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5"/>
      <w:permEnd w:id="1921481105"/>
      <w:r w:rsidRPr="007B3BF7">
        <w:rPr>
          <w:rFonts w:ascii="Arial" w:hAnsi="Arial" w:cs="Arial"/>
          <w:sz w:val="22"/>
          <w:szCs w:val="22"/>
        </w:rPr>
        <w:t xml:space="preserve">с другой стороны </w:t>
      </w:r>
      <w:permStart w:id="537754012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6"/>
            <w:enabled/>
            <w:calcOnExit w:val="0"/>
            <w:textInput>
              <w:default w:val="___________________"/>
            </w:textInput>
          </w:ffData>
        </w:fldChar>
      </w:r>
      <w:bookmarkStart w:id="6" w:name="ТекстовоеПоле6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___________________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6"/>
      <w:permEnd w:id="537754012"/>
      <w:r w:rsidRPr="007B3BF7">
        <w:rPr>
          <w:rFonts w:ascii="Arial" w:hAnsi="Arial" w:cs="Arial"/>
          <w:sz w:val="22"/>
          <w:szCs w:val="22"/>
        </w:rPr>
        <w:t>, составили на</w:t>
      </w:r>
      <w:r w:rsidR="00C50C04" w:rsidRPr="007B3BF7">
        <w:rPr>
          <w:rFonts w:ascii="Arial" w:hAnsi="Arial" w:cs="Arial"/>
          <w:sz w:val="22"/>
          <w:szCs w:val="22"/>
        </w:rPr>
        <w:t xml:space="preserve">стоящий Акт в том, что сторона </w:t>
      </w:r>
      <w:permStart w:id="549994040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7"/>
            <w:enabled/>
            <w:calcOnExit w:val="0"/>
            <w:textInput>
              <w:default w:val="_________________"/>
            </w:textInput>
          </w:ffData>
        </w:fldChar>
      </w:r>
      <w:bookmarkStart w:id="7" w:name="ТекстовоеПоле7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_________________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7"/>
      <w:permEnd w:id="549994040"/>
      <w:r w:rsidRPr="007B3BF7">
        <w:rPr>
          <w:rFonts w:ascii="Arial" w:hAnsi="Arial" w:cs="Arial"/>
          <w:sz w:val="22"/>
          <w:szCs w:val="22"/>
        </w:rPr>
        <w:t xml:space="preserve">передала другой стороне </w:t>
      </w:r>
      <w:permStart w:id="1676690585" w:edGrp="everyone"/>
      <w:r w:rsidR="007D39E3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ТекстовоеПоле8"/>
            <w:enabled/>
            <w:calcOnExit w:val="0"/>
            <w:textInput>
              <w:default w:val="_______________"/>
            </w:textInput>
          </w:ffData>
        </w:fldChar>
      </w:r>
      <w:bookmarkStart w:id="8" w:name="ТекстовоеПоле8"/>
      <w:r w:rsidR="007D39E3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napToGrid w:val="0"/>
          <w:sz w:val="22"/>
          <w:szCs w:val="22"/>
        </w:rPr>
      </w:r>
      <w:r w:rsidR="007D39E3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napToGrid w:val="0"/>
          <w:sz w:val="22"/>
          <w:szCs w:val="22"/>
        </w:rPr>
        <w:t>_______________</w:t>
      </w:r>
      <w:r w:rsidR="007D39E3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8"/>
      <w:permEnd w:id="1676690585"/>
      <w:r w:rsidRPr="007B3BF7">
        <w:rPr>
          <w:rFonts w:ascii="Arial" w:hAnsi="Arial" w:cs="Arial"/>
          <w:sz w:val="22"/>
          <w:szCs w:val="22"/>
        </w:rPr>
        <w:t>(именуемой далее Получатель), л</w:t>
      </w:r>
      <w:r w:rsidR="001219B4" w:rsidRPr="007B3BF7">
        <w:rPr>
          <w:rFonts w:ascii="Arial" w:hAnsi="Arial" w:cs="Arial"/>
          <w:sz w:val="22"/>
          <w:szCs w:val="22"/>
        </w:rPr>
        <w:t xml:space="preserve">окальные нормативные документы </w:t>
      </w:r>
      <w:permStart w:id="1330129767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9"/>
            <w:enabled/>
            <w:calcOnExit w:val="0"/>
            <w:textInput>
              <w:default w:val="_____________________"/>
            </w:textInput>
          </w:ffData>
        </w:fldChar>
      </w:r>
      <w:bookmarkStart w:id="9" w:name="ТекстовоеПоле9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_____________________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9"/>
      <w:permEnd w:id="1330129767"/>
      <w:r w:rsidR="00E27EE0">
        <w:rPr>
          <w:rFonts w:ascii="Arial" w:hAnsi="Arial" w:cs="Arial"/>
          <w:sz w:val="22"/>
          <w:szCs w:val="22"/>
        </w:rPr>
        <w:t xml:space="preserve">, в </w:t>
      </w:r>
      <w:r w:rsidRPr="007B3BF7">
        <w:rPr>
          <w:rFonts w:ascii="Arial" w:hAnsi="Arial" w:cs="Arial"/>
          <w:sz w:val="22"/>
          <w:szCs w:val="22"/>
        </w:rPr>
        <w:t>соответс</w:t>
      </w:r>
      <w:r w:rsidR="00410CB3" w:rsidRPr="007B3BF7">
        <w:rPr>
          <w:rFonts w:ascii="Arial" w:hAnsi="Arial" w:cs="Arial"/>
          <w:sz w:val="22"/>
          <w:szCs w:val="22"/>
        </w:rPr>
        <w:t xml:space="preserve">твии с заключенным Договором </w:t>
      </w:r>
      <w:r w:rsidR="00E27EE0">
        <w:rPr>
          <w:rFonts w:ascii="Arial" w:hAnsi="Arial" w:cs="Arial"/>
          <w:sz w:val="22"/>
          <w:szCs w:val="22"/>
        </w:rPr>
        <w:t>№</w:t>
      </w:r>
      <w:permStart w:id="195054653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bookmarkStart w:id="10" w:name="ТекстовоеПоле10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10"/>
      <w:permEnd w:id="195054653"/>
      <w:r w:rsidR="007D39E3">
        <w:rPr>
          <w:rFonts w:ascii="Arial" w:hAnsi="Arial" w:cs="Arial"/>
          <w:sz w:val="22"/>
          <w:szCs w:val="22"/>
        </w:rPr>
        <w:t xml:space="preserve"> </w:t>
      </w:r>
      <w:r w:rsidR="00410CB3" w:rsidRPr="007B3BF7">
        <w:rPr>
          <w:rFonts w:ascii="Arial" w:hAnsi="Arial" w:cs="Arial"/>
          <w:sz w:val="22"/>
          <w:szCs w:val="22"/>
        </w:rPr>
        <w:t>от «</w:t>
      </w:r>
      <w:permStart w:id="1371879355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bookmarkStart w:id="11" w:name="ТекстовоеПоле11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11"/>
      <w:permEnd w:id="1371879355"/>
      <w:r w:rsidR="00410CB3" w:rsidRPr="007B3BF7">
        <w:rPr>
          <w:rFonts w:ascii="Arial" w:hAnsi="Arial" w:cs="Arial"/>
          <w:sz w:val="22"/>
          <w:szCs w:val="22"/>
        </w:rPr>
        <w:t>»</w:t>
      </w:r>
      <w:r w:rsidR="00E27EE0">
        <w:rPr>
          <w:rFonts w:ascii="Arial" w:hAnsi="Arial" w:cs="Arial"/>
          <w:sz w:val="22"/>
          <w:szCs w:val="22"/>
        </w:rPr>
        <w:t xml:space="preserve"> </w:t>
      </w:r>
      <w:permStart w:id="180496343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12"/>
            <w:enabled/>
            <w:calcOnExit w:val="0"/>
            <w:textInput>
              <w:default w:val="______________"/>
            </w:textInput>
          </w:ffData>
        </w:fldChar>
      </w:r>
      <w:bookmarkStart w:id="12" w:name="ТекстовоеПоле12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______________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12"/>
      <w:permEnd w:id="180496343"/>
      <w:r w:rsidR="00410CB3" w:rsidRPr="007B3BF7">
        <w:rPr>
          <w:rFonts w:ascii="Arial" w:hAnsi="Arial" w:cs="Arial"/>
          <w:sz w:val="22"/>
          <w:szCs w:val="22"/>
        </w:rPr>
        <w:t>20</w:t>
      </w:r>
      <w:permStart w:id="1933535735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13"/>
            <w:enabled/>
            <w:calcOnExit w:val="0"/>
            <w:textInput/>
          </w:ffData>
        </w:fldChar>
      </w:r>
      <w:bookmarkStart w:id="13" w:name="ТекстовоеПоле13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13"/>
      <w:permEnd w:id="1933535735"/>
      <w:r w:rsidR="00410CB3" w:rsidRPr="007B3BF7">
        <w:rPr>
          <w:rFonts w:ascii="Arial" w:hAnsi="Arial" w:cs="Arial"/>
          <w:sz w:val="22"/>
          <w:szCs w:val="22"/>
        </w:rPr>
        <w:t>г.</w:t>
      </w:r>
    </w:p>
    <w:p w:rsidR="00B43BB0" w:rsidRPr="007B3BF7" w:rsidRDefault="00B43BB0" w:rsidP="007E6D62">
      <w:pPr>
        <w:spacing w:before="0"/>
        <w:jc w:val="left"/>
        <w:rPr>
          <w:rFonts w:ascii="Arial" w:hAnsi="Arial" w:cs="Arial"/>
          <w:sz w:val="22"/>
          <w:szCs w:val="22"/>
        </w:rPr>
      </w:pPr>
    </w:p>
    <w:p w:rsidR="00B43BB0" w:rsidRPr="007B3BF7" w:rsidRDefault="00B43BB0" w:rsidP="007E6D62">
      <w:pPr>
        <w:spacing w:before="0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>Получатель осведомлен, что данная информация является и</w:t>
      </w:r>
      <w:r w:rsidR="001219B4" w:rsidRPr="007B3BF7">
        <w:rPr>
          <w:rFonts w:ascii="Arial" w:hAnsi="Arial" w:cs="Arial"/>
          <w:sz w:val="22"/>
          <w:szCs w:val="22"/>
        </w:rPr>
        <w:t xml:space="preserve">нтеллектуальной собственностью </w:t>
      </w:r>
      <w:permStart w:id="822638344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14"/>
            <w:enabled/>
            <w:calcOnExit w:val="0"/>
            <w:textInput/>
          </w:ffData>
        </w:fldChar>
      </w:r>
      <w:bookmarkStart w:id="14" w:name="ТекстовоеПоле14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noProof/>
          <w:sz w:val="22"/>
          <w:szCs w:val="22"/>
        </w:rPr>
        <w:t> 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14"/>
      <w:permEnd w:id="822638344"/>
      <w:r w:rsidRPr="007B3BF7">
        <w:rPr>
          <w:rFonts w:ascii="Arial" w:hAnsi="Arial" w:cs="Arial"/>
          <w:sz w:val="22"/>
          <w:szCs w:val="22"/>
        </w:rPr>
        <w:t xml:space="preserve"> и передается исключительно для служебного использования в рамках выполняемых работ по вышеуказанному Договору без права передачи третьим лицам, а также иным работникам Получателя, в чьи служебные обязанности не входит выполнение работ по Договору.</w:t>
      </w:r>
    </w:p>
    <w:p w:rsidR="00B43BB0" w:rsidRPr="007B3BF7" w:rsidRDefault="00B43BB0" w:rsidP="007E6D62">
      <w:pPr>
        <w:spacing w:before="0"/>
        <w:jc w:val="left"/>
        <w:rPr>
          <w:rFonts w:ascii="Arial" w:hAnsi="Arial" w:cs="Arial"/>
          <w:sz w:val="22"/>
          <w:szCs w:val="22"/>
        </w:rPr>
      </w:pPr>
    </w:p>
    <w:p w:rsidR="00B43BB0" w:rsidRPr="007B3BF7" w:rsidRDefault="00B43BB0" w:rsidP="007E6D62">
      <w:pPr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>Перечень передаваемых локальных нормативных документов:</w:t>
      </w:r>
    </w:p>
    <w:tbl>
      <w:tblPr>
        <w:tblStyle w:val="12"/>
        <w:tblW w:w="10206" w:type="dxa"/>
        <w:tblInd w:w="108" w:type="dxa"/>
        <w:tblLook w:val="04A0" w:firstRow="1" w:lastRow="0" w:firstColumn="1" w:lastColumn="0" w:noHBand="0" w:noVBand="1"/>
      </w:tblPr>
      <w:tblGrid>
        <w:gridCol w:w="595"/>
        <w:gridCol w:w="3536"/>
        <w:gridCol w:w="6"/>
        <w:gridCol w:w="2245"/>
        <w:gridCol w:w="6"/>
        <w:gridCol w:w="3818"/>
      </w:tblGrid>
      <w:tr w:rsidR="00B43BB0" w:rsidRPr="007B3BF7" w:rsidTr="00A174E6">
        <w:tc>
          <w:tcPr>
            <w:tcW w:w="567" w:type="dxa"/>
            <w:shd w:val="clear" w:color="auto" w:fill="FFC000"/>
            <w:vAlign w:val="center"/>
          </w:tcPr>
          <w:p w:rsidR="00B43BB0" w:rsidRPr="007B3BF7" w:rsidRDefault="00B43BB0" w:rsidP="00E044FD">
            <w:pPr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3BB0" w:rsidRPr="007B3BF7" w:rsidRDefault="00B43BB0" w:rsidP="00E044FD">
            <w:pPr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3BF7">
              <w:rPr>
                <w:rFonts w:ascii="Arial" w:hAnsi="Arial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3547" w:type="dxa"/>
            <w:shd w:val="clear" w:color="auto" w:fill="FFC000"/>
            <w:vAlign w:val="center"/>
          </w:tcPr>
          <w:p w:rsidR="00B43BB0" w:rsidRPr="007B3BF7" w:rsidRDefault="00B43BB0" w:rsidP="00E044FD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BF7">
              <w:rPr>
                <w:rFonts w:ascii="Arial" w:hAnsi="Arial" w:cs="Arial"/>
                <w:b/>
                <w:sz w:val="22"/>
                <w:szCs w:val="22"/>
              </w:rPr>
              <w:t>ВИД И НАИМЕНОВАНИЕ ЛНД</w:t>
            </w:r>
          </w:p>
        </w:tc>
        <w:tc>
          <w:tcPr>
            <w:tcW w:w="2266" w:type="dxa"/>
            <w:gridSpan w:val="3"/>
            <w:shd w:val="clear" w:color="auto" w:fill="FFC000"/>
            <w:vAlign w:val="center"/>
          </w:tcPr>
          <w:p w:rsidR="00B43BB0" w:rsidRPr="007B3BF7" w:rsidRDefault="00B43BB0" w:rsidP="00E044FD">
            <w:pPr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3BF7">
              <w:rPr>
                <w:rFonts w:ascii="Arial" w:hAnsi="Arial" w:cs="Arial"/>
                <w:b/>
                <w:sz w:val="22"/>
                <w:szCs w:val="22"/>
              </w:rPr>
              <w:t>НОМЕР ЛНД, ВЕРСИЯ</w:t>
            </w:r>
          </w:p>
        </w:tc>
        <w:tc>
          <w:tcPr>
            <w:tcW w:w="3826" w:type="dxa"/>
            <w:shd w:val="clear" w:color="auto" w:fill="FFC000"/>
            <w:vAlign w:val="center"/>
          </w:tcPr>
          <w:p w:rsidR="00B43BB0" w:rsidRPr="007B3BF7" w:rsidRDefault="00B43BB0" w:rsidP="00E044FD">
            <w:pPr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3BF7">
              <w:rPr>
                <w:rFonts w:ascii="Arial" w:hAnsi="Arial" w:cs="Arial"/>
                <w:b/>
                <w:sz w:val="22"/>
                <w:szCs w:val="22"/>
              </w:rPr>
              <w:t>РЕКВИЗИТЫ УТВЕРЖДАЮЩЕГО РАСПОРЯДИТЕЛЬНОГО ДОКУМЕНТА</w:t>
            </w:r>
          </w:p>
        </w:tc>
      </w:tr>
      <w:tr w:rsidR="007E6D62" w:rsidRPr="007B3BF7" w:rsidTr="00A174E6">
        <w:tc>
          <w:tcPr>
            <w:tcW w:w="567" w:type="dxa"/>
            <w:shd w:val="clear" w:color="auto" w:fill="FFFFFF" w:themeFill="background1"/>
          </w:tcPr>
          <w:p w:rsidR="007E6D62" w:rsidRPr="007B3BF7" w:rsidRDefault="007E6D62" w:rsidP="007E6D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B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permStart w:id="533090112" w:edGrp="everyone"/>
        <w:tc>
          <w:tcPr>
            <w:tcW w:w="3547" w:type="dxa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id="15" w:name="ТекстовоеПоле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permEnd w:id="533090112"/>
          </w:p>
        </w:tc>
        <w:permStart w:id="151136748" w:edGrp="everyone"/>
        <w:tc>
          <w:tcPr>
            <w:tcW w:w="2266" w:type="dxa"/>
            <w:gridSpan w:val="3"/>
            <w:shd w:val="clear" w:color="auto" w:fill="FFFFFF" w:themeFill="background1"/>
          </w:tcPr>
          <w:p w:rsidR="007E6D62" w:rsidRPr="007B3BF7" w:rsidRDefault="007D39E3" w:rsidP="007E6D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bookmarkStart w:id="16" w:name="ТекстовоеПоле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permEnd w:id="151136748"/>
          </w:p>
        </w:tc>
        <w:permStart w:id="759121868" w:edGrp="everyone"/>
        <w:tc>
          <w:tcPr>
            <w:tcW w:w="3826" w:type="dxa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bookmarkStart w:id="17" w:name="ТекстовоеПоле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permEnd w:id="759121868"/>
          </w:p>
        </w:tc>
      </w:tr>
      <w:tr w:rsidR="007E6D62" w:rsidRPr="007B3BF7" w:rsidTr="00A174E6">
        <w:tc>
          <w:tcPr>
            <w:tcW w:w="567" w:type="dxa"/>
            <w:shd w:val="clear" w:color="auto" w:fill="FFFFFF" w:themeFill="background1"/>
          </w:tcPr>
          <w:p w:rsidR="007E6D62" w:rsidRPr="007B3BF7" w:rsidRDefault="007E6D62" w:rsidP="007E6D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BF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permStart w:id="1957495366" w:edGrp="everyone"/>
        <w:tc>
          <w:tcPr>
            <w:tcW w:w="3547" w:type="dxa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bookmarkStart w:id="18" w:name="ТекстовоеПоле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  <w:permEnd w:id="1957495366"/>
          </w:p>
        </w:tc>
        <w:permStart w:id="1465610966" w:edGrp="everyone"/>
        <w:tc>
          <w:tcPr>
            <w:tcW w:w="2266" w:type="dxa"/>
            <w:gridSpan w:val="3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3"/>
                  <w:enabled/>
                  <w:calcOnExit w:val="0"/>
                  <w:textInput/>
                </w:ffData>
              </w:fldChar>
            </w:r>
            <w:bookmarkStart w:id="19" w:name="ТекстовоеПоле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permEnd w:id="1465610966"/>
          </w:p>
        </w:tc>
        <w:permStart w:id="1211240860" w:edGrp="everyone"/>
        <w:tc>
          <w:tcPr>
            <w:tcW w:w="3826" w:type="dxa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8"/>
                  <w:enabled/>
                  <w:calcOnExit w:val="0"/>
                  <w:textInput/>
                </w:ffData>
              </w:fldChar>
            </w:r>
            <w:bookmarkStart w:id="20" w:name="ТекстовоеПоле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permEnd w:id="1211240860"/>
          </w:p>
        </w:tc>
      </w:tr>
      <w:tr w:rsidR="007E6D62" w:rsidRPr="007B3BF7" w:rsidTr="00A174E6">
        <w:tc>
          <w:tcPr>
            <w:tcW w:w="567" w:type="dxa"/>
            <w:shd w:val="clear" w:color="auto" w:fill="FFFFFF" w:themeFill="background1"/>
          </w:tcPr>
          <w:p w:rsidR="007E6D62" w:rsidRPr="007B3BF7" w:rsidRDefault="007E6D62" w:rsidP="007E6D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B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permStart w:id="1153000386" w:edGrp="everyone"/>
        <w:tc>
          <w:tcPr>
            <w:tcW w:w="3547" w:type="dxa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bookmarkStart w:id="21" w:name="ТекстовоеПоле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permEnd w:id="1153000386"/>
          </w:p>
        </w:tc>
        <w:permStart w:id="560086887" w:edGrp="everyone"/>
        <w:tc>
          <w:tcPr>
            <w:tcW w:w="2266" w:type="dxa"/>
            <w:gridSpan w:val="3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bookmarkStart w:id="22" w:name="ТекстовоеПоле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permEnd w:id="560086887"/>
          </w:p>
        </w:tc>
        <w:permStart w:id="83908363" w:edGrp="everyone"/>
        <w:tc>
          <w:tcPr>
            <w:tcW w:w="3826" w:type="dxa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bookmarkStart w:id="23" w:name="ТекстовоеПоле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  <w:permEnd w:id="83908363"/>
          </w:p>
        </w:tc>
      </w:tr>
      <w:tr w:rsidR="007E6D62" w:rsidRPr="007B3BF7" w:rsidTr="00A174E6">
        <w:tc>
          <w:tcPr>
            <w:tcW w:w="567" w:type="dxa"/>
            <w:shd w:val="clear" w:color="auto" w:fill="FFFFFF" w:themeFill="background1"/>
          </w:tcPr>
          <w:p w:rsidR="007E6D62" w:rsidRPr="007B3BF7" w:rsidRDefault="007E6D62" w:rsidP="007E6D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BF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permStart w:id="950628310" w:edGrp="everyone"/>
        <w:tc>
          <w:tcPr>
            <w:tcW w:w="3547" w:type="dxa"/>
            <w:shd w:val="clear" w:color="auto" w:fill="FFFFFF" w:themeFill="background1"/>
          </w:tcPr>
          <w:p w:rsidR="007E6D62" w:rsidRPr="007B3BF7" w:rsidRDefault="007D39E3" w:rsidP="000F05FA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id="24" w:name="ТекстовоеПоле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permEnd w:id="950628310"/>
          </w:p>
        </w:tc>
        <w:permStart w:id="636841801" w:edGrp="everyone"/>
        <w:tc>
          <w:tcPr>
            <w:tcW w:w="2266" w:type="dxa"/>
            <w:gridSpan w:val="3"/>
            <w:shd w:val="clear" w:color="auto" w:fill="FFFFFF" w:themeFill="background1"/>
          </w:tcPr>
          <w:p w:rsidR="007E6D62" w:rsidRPr="007B3BF7" w:rsidRDefault="007D39E3" w:rsidP="00E044FD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bookmarkStart w:id="25" w:name="ТекстовоеПоле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  <w:permEnd w:id="636841801"/>
          </w:p>
        </w:tc>
        <w:permStart w:id="1190030851" w:edGrp="everyone"/>
        <w:tc>
          <w:tcPr>
            <w:tcW w:w="3826" w:type="dxa"/>
            <w:shd w:val="clear" w:color="auto" w:fill="FFFFFF" w:themeFill="background1"/>
          </w:tcPr>
          <w:p w:rsidR="007E6D62" w:rsidRPr="007B3BF7" w:rsidRDefault="007D39E3" w:rsidP="000F05FA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30"/>
                  <w:enabled/>
                  <w:calcOnExit w:val="0"/>
                  <w:textInput/>
                </w:ffData>
              </w:fldChar>
            </w:r>
            <w:bookmarkStart w:id="26" w:name="ТекстовоеПоле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  <w:permEnd w:id="1190030851"/>
          </w:p>
        </w:tc>
      </w:tr>
      <w:tr w:rsidR="007E6D62" w:rsidRPr="007B3BF7" w:rsidTr="00A174E6">
        <w:tc>
          <w:tcPr>
            <w:tcW w:w="567" w:type="dxa"/>
            <w:shd w:val="clear" w:color="auto" w:fill="FFFFFF" w:themeFill="background1"/>
          </w:tcPr>
          <w:p w:rsidR="007E6D62" w:rsidRPr="007B3BF7" w:rsidRDefault="007E6D62" w:rsidP="007E6D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B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permStart w:id="1652778703" w:edGrp="everyone"/>
        <w:tc>
          <w:tcPr>
            <w:tcW w:w="3547" w:type="dxa"/>
            <w:shd w:val="clear" w:color="auto" w:fill="FFFFFF" w:themeFill="background1"/>
          </w:tcPr>
          <w:p w:rsidR="007E6D62" w:rsidRPr="007B3BF7" w:rsidRDefault="007D39E3" w:rsidP="00A174E6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bookmarkStart w:id="27" w:name="ТекстовоеПоле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  <w:permEnd w:id="1652778703"/>
          </w:p>
        </w:tc>
        <w:permStart w:id="258740181" w:edGrp="everyone"/>
        <w:tc>
          <w:tcPr>
            <w:tcW w:w="2266" w:type="dxa"/>
            <w:gridSpan w:val="3"/>
            <w:shd w:val="clear" w:color="auto" w:fill="FFFFFF" w:themeFill="background1"/>
          </w:tcPr>
          <w:p w:rsidR="007E6D62" w:rsidRPr="007B3BF7" w:rsidRDefault="007D39E3" w:rsidP="007E6D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bookmarkStart w:id="28" w:name="ТекстовоеПоле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  <w:permEnd w:id="258740181"/>
          </w:p>
        </w:tc>
        <w:permStart w:id="242574989" w:edGrp="everyone"/>
        <w:tc>
          <w:tcPr>
            <w:tcW w:w="3826" w:type="dxa"/>
            <w:shd w:val="clear" w:color="auto" w:fill="FFFFFF" w:themeFill="background1"/>
          </w:tcPr>
          <w:p w:rsidR="007E6D62" w:rsidRPr="007B3BF7" w:rsidRDefault="007D39E3" w:rsidP="00A174E6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31"/>
                  <w:enabled/>
                  <w:calcOnExit w:val="0"/>
                  <w:textInput/>
                </w:ffData>
              </w:fldChar>
            </w:r>
            <w:bookmarkStart w:id="29" w:name="ТекстовоеПоле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  <w:permEnd w:id="242574989"/>
          </w:p>
        </w:tc>
      </w:tr>
      <w:tr w:rsidR="000F05FA" w:rsidRPr="007B3BF7" w:rsidTr="00A174E6">
        <w:tblPrEx>
          <w:tblLook w:val="0000" w:firstRow="0" w:lastRow="0" w:firstColumn="0" w:lastColumn="0" w:noHBand="0" w:noVBand="0"/>
        </w:tblPrEx>
        <w:trPr>
          <w:trHeight w:val="501"/>
        </w:trPr>
        <w:tc>
          <w:tcPr>
            <w:tcW w:w="567" w:type="dxa"/>
          </w:tcPr>
          <w:p w:rsidR="000F05FA" w:rsidRPr="007B3BF7" w:rsidRDefault="000F05FA" w:rsidP="007E6D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BF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permStart w:id="919818686" w:edGrp="everyone"/>
        <w:tc>
          <w:tcPr>
            <w:tcW w:w="3553" w:type="dxa"/>
            <w:gridSpan w:val="2"/>
          </w:tcPr>
          <w:p w:rsidR="000F05FA" w:rsidRPr="007B3BF7" w:rsidRDefault="007D39E3" w:rsidP="000F05FA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bookmarkStart w:id="30" w:name="ТекстовоеПоле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  <w:permEnd w:id="919818686"/>
          </w:p>
        </w:tc>
        <w:permStart w:id="1291845936" w:edGrp="everyone"/>
        <w:tc>
          <w:tcPr>
            <w:tcW w:w="2254" w:type="dxa"/>
          </w:tcPr>
          <w:p w:rsidR="000F05FA" w:rsidRPr="007B3BF7" w:rsidRDefault="007D39E3" w:rsidP="000F05FA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27"/>
                  <w:enabled/>
                  <w:calcOnExit w:val="0"/>
                  <w:textInput/>
                </w:ffData>
              </w:fldChar>
            </w:r>
            <w:bookmarkStart w:id="31" w:name="ТекстовоеПоле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  <w:permEnd w:id="1291845936"/>
          </w:p>
        </w:tc>
        <w:permStart w:id="1186019403" w:edGrp="everyone"/>
        <w:tc>
          <w:tcPr>
            <w:tcW w:w="3832" w:type="dxa"/>
            <w:gridSpan w:val="2"/>
          </w:tcPr>
          <w:p w:rsidR="000F05FA" w:rsidRPr="007B3BF7" w:rsidRDefault="007D39E3" w:rsidP="000F05FA">
            <w:p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bookmarkStart w:id="32" w:name="ТекстовоеПоле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  <w:permEnd w:id="1186019403"/>
          </w:p>
        </w:tc>
      </w:tr>
    </w:tbl>
    <w:p w:rsidR="007E6D62" w:rsidRPr="007B3BF7" w:rsidRDefault="00B43BB0" w:rsidP="007E6D62">
      <w:pPr>
        <w:spacing w:before="0"/>
        <w:jc w:val="left"/>
        <w:rPr>
          <w:rFonts w:ascii="Arial" w:hAnsi="Arial" w:cs="Arial"/>
          <w:b/>
          <w:sz w:val="22"/>
          <w:szCs w:val="22"/>
        </w:rPr>
      </w:pPr>
      <w:r w:rsidRPr="007B3BF7">
        <w:rPr>
          <w:rFonts w:ascii="Arial" w:hAnsi="Arial" w:cs="Arial"/>
          <w:b/>
          <w:sz w:val="22"/>
          <w:szCs w:val="22"/>
        </w:rPr>
        <w:t xml:space="preserve">  </w:t>
      </w:r>
    </w:p>
    <w:p w:rsidR="00B43BB0" w:rsidRPr="007B3BF7" w:rsidRDefault="00B43BB0" w:rsidP="007E6D62">
      <w:pPr>
        <w:spacing w:before="0"/>
        <w:jc w:val="left"/>
        <w:rPr>
          <w:rFonts w:ascii="Arial" w:hAnsi="Arial" w:cs="Arial"/>
          <w:i/>
          <w:sz w:val="22"/>
          <w:szCs w:val="22"/>
        </w:rPr>
      </w:pPr>
      <w:r w:rsidRPr="007B3BF7">
        <w:rPr>
          <w:rFonts w:ascii="Arial" w:hAnsi="Arial" w:cs="Arial"/>
          <w:b/>
          <w:sz w:val="22"/>
          <w:szCs w:val="22"/>
        </w:rPr>
        <w:t xml:space="preserve">Данная информация передана на следующих носителях информации:  </w:t>
      </w:r>
      <w:r w:rsidRPr="007B3BF7">
        <w:rPr>
          <w:rFonts w:ascii="Arial" w:hAnsi="Arial" w:cs="Arial"/>
          <w:i/>
          <w:sz w:val="22"/>
          <w:szCs w:val="22"/>
        </w:rPr>
        <w:t>(нужное отметить)</w:t>
      </w:r>
    </w:p>
    <w:p w:rsidR="00B43BB0" w:rsidRPr="007B3BF7" w:rsidRDefault="00B43BB0" w:rsidP="00563029">
      <w:pPr>
        <w:pStyle w:val="a8"/>
        <w:numPr>
          <w:ilvl w:val="0"/>
          <w:numId w:val="6"/>
        </w:numPr>
        <w:spacing w:before="0"/>
        <w:ind w:left="709" w:hanging="425"/>
        <w:jc w:val="left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>бумажных;</w:t>
      </w:r>
    </w:p>
    <w:p w:rsidR="00B43BB0" w:rsidRPr="007B3BF7" w:rsidRDefault="00B43BB0" w:rsidP="00563029">
      <w:pPr>
        <w:pStyle w:val="a8"/>
        <w:numPr>
          <w:ilvl w:val="0"/>
          <w:numId w:val="6"/>
        </w:numPr>
        <w:spacing w:before="0"/>
        <w:ind w:left="709" w:hanging="425"/>
        <w:jc w:val="left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>магнитных;</w:t>
      </w:r>
    </w:p>
    <w:p w:rsidR="00B43BB0" w:rsidRPr="007B3BF7" w:rsidRDefault="00B43BB0" w:rsidP="007D39E3">
      <w:pPr>
        <w:numPr>
          <w:ilvl w:val="0"/>
          <w:numId w:val="4"/>
        </w:numPr>
        <w:spacing w:before="0"/>
        <w:ind w:left="709" w:hanging="425"/>
        <w:jc w:val="left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>оптических;</w:t>
      </w:r>
    </w:p>
    <w:p w:rsidR="00B43BB0" w:rsidRPr="007B3BF7" w:rsidRDefault="00B43BB0" w:rsidP="00563029">
      <w:pPr>
        <w:numPr>
          <w:ilvl w:val="0"/>
          <w:numId w:val="4"/>
        </w:numPr>
        <w:spacing w:before="0"/>
        <w:ind w:left="709" w:hanging="425"/>
        <w:jc w:val="left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 xml:space="preserve">флеш-карте, </w:t>
      </w:r>
      <w:r w:rsidRPr="007B3BF7">
        <w:rPr>
          <w:rFonts w:ascii="Arial" w:hAnsi="Arial" w:cs="Arial"/>
          <w:sz w:val="22"/>
          <w:szCs w:val="22"/>
          <w:lang w:val="en-US"/>
        </w:rPr>
        <w:t>USB</w:t>
      </w:r>
      <w:r w:rsidRPr="007B3BF7">
        <w:rPr>
          <w:rFonts w:ascii="Arial" w:hAnsi="Arial" w:cs="Arial"/>
          <w:sz w:val="22"/>
          <w:szCs w:val="22"/>
        </w:rPr>
        <w:t>-накопителе, карте памяти.</w:t>
      </w:r>
    </w:p>
    <w:p w:rsidR="00B43BB0" w:rsidRPr="007B3BF7" w:rsidRDefault="00B43BB0" w:rsidP="007E6D62">
      <w:pPr>
        <w:spacing w:before="0"/>
        <w:rPr>
          <w:rFonts w:ascii="Arial" w:hAnsi="Arial" w:cs="Arial"/>
          <w:sz w:val="22"/>
          <w:szCs w:val="22"/>
        </w:rPr>
      </w:pPr>
    </w:p>
    <w:p w:rsidR="00B43BB0" w:rsidRPr="007B3BF7" w:rsidRDefault="00B43BB0" w:rsidP="007E6D62">
      <w:pPr>
        <w:spacing w:before="0"/>
        <w:rPr>
          <w:rFonts w:ascii="Arial" w:hAnsi="Arial" w:cs="Arial"/>
          <w:b/>
          <w:snapToGrid w:val="0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 xml:space="preserve">       Настоящий акт составлен в 2-х экземплярах, один из которых остается у</w:t>
      </w:r>
      <w:r w:rsidR="007D39E3">
        <w:rPr>
          <w:rFonts w:ascii="Arial" w:hAnsi="Arial" w:cs="Arial"/>
          <w:sz w:val="22"/>
          <w:szCs w:val="22"/>
        </w:rPr>
        <w:t xml:space="preserve"> </w:t>
      </w:r>
      <w:permStart w:id="1612195574" w:edGrp="everyone"/>
      <w:r w:rsidR="007D39E3">
        <w:rPr>
          <w:rFonts w:ascii="Arial" w:hAnsi="Arial" w:cs="Arial"/>
          <w:sz w:val="22"/>
          <w:szCs w:val="22"/>
        </w:rPr>
        <w:fldChar w:fldCharType="begin">
          <w:ffData>
            <w:name w:val="ТекстовоеПоле33"/>
            <w:enabled/>
            <w:calcOnExit w:val="0"/>
            <w:textInput>
              <w:default w:val="______________"/>
            </w:textInput>
          </w:ffData>
        </w:fldChar>
      </w:r>
      <w:bookmarkStart w:id="33" w:name="ТекстовоеПоле33"/>
      <w:r w:rsidR="007D39E3">
        <w:rPr>
          <w:rFonts w:ascii="Arial" w:hAnsi="Arial" w:cs="Arial"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sz w:val="22"/>
          <w:szCs w:val="22"/>
        </w:rPr>
      </w:r>
      <w:r w:rsidR="007D39E3">
        <w:rPr>
          <w:rFonts w:ascii="Arial" w:hAnsi="Arial" w:cs="Arial"/>
          <w:sz w:val="22"/>
          <w:szCs w:val="22"/>
        </w:rPr>
        <w:fldChar w:fldCharType="separate"/>
      </w:r>
      <w:r w:rsidR="007D39E3">
        <w:rPr>
          <w:rFonts w:ascii="Arial" w:hAnsi="Arial" w:cs="Arial"/>
          <w:noProof/>
          <w:sz w:val="22"/>
          <w:szCs w:val="22"/>
        </w:rPr>
        <w:t>______________</w:t>
      </w:r>
      <w:r w:rsidR="007D39E3">
        <w:rPr>
          <w:rFonts w:ascii="Arial" w:hAnsi="Arial" w:cs="Arial"/>
          <w:sz w:val="22"/>
          <w:szCs w:val="22"/>
        </w:rPr>
        <w:fldChar w:fldCharType="end"/>
      </w:r>
      <w:bookmarkEnd w:id="33"/>
      <w:permEnd w:id="1612195574"/>
      <w:r w:rsidRPr="007B3BF7">
        <w:rPr>
          <w:rFonts w:ascii="Arial" w:hAnsi="Arial" w:cs="Arial"/>
          <w:sz w:val="22"/>
          <w:szCs w:val="22"/>
        </w:rPr>
        <w:t>, другой –</w:t>
      </w:r>
      <w:r w:rsidR="0088238E" w:rsidRPr="007B3BF7">
        <w:rPr>
          <w:rFonts w:ascii="Arial" w:hAnsi="Arial" w:cs="Arial"/>
          <w:sz w:val="22"/>
          <w:szCs w:val="22"/>
        </w:rPr>
        <w:t xml:space="preserve"> </w:t>
      </w:r>
      <w:r w:rsidR="00D30AD5" w:rsidRPr="007B3BF7">
        <w:rPr>
          <w:rFonts w:ascii="Arial" w:hAnsi="Arial" w:cs="Arial"/>
          <w:b/>
          <w:sz w:val="22"/>
          <w:szCs w:val="22"/>
        </w:rPr>
        <w:t>у</w:t>
      </w:r>
      <w:r w:rsidR="00C50C04" w:rsidRPr="007B3BF7">
        <w:rPr>
          <w:rFonts w:ascii="Arial" w:hAnsi="Arial" w:cs="Arial"/>
          <w:b/>
          <w:sz w:val="22"/>
          <w:szCs w:val="22"/>
        </w:rPr>
        <w:t xml:space="preserve"> </w:t>
      </w:r>
      <w:permStart w:id="704596510" w:edGrp="everyone"/>
      <w:r w:rsidR="007D39E3">
        <w:rPr>
          <w:rFonts w:ascii="Arial" w:hAnsi="Arial" w:cs="Arial"/>
          <w:b/>
          <w:sz w:val="22"/>
          <w:szCs w:val="22"/>
        </w:rPr>
        <w:fldChar w:fldCharType="begin">
          <w:ffData>
            <w:name w:val="ТекстовоеПоле34"/>
            <w:enabled/>
            <w:calcOnExit w:val="0"/>
            <w:textInput>
              <w:default w:val="_________________"/>
            </w:textInput>
          </w:ffData>
        </w:fldChar>
      </w:r>
      <w:bookmarkStart w:id="34" w:name="ТекстовоеПоле34"/>
      <w:r w:rsidR="007D39E3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7D39E3">
        <w:rPr>
          <w:rFonts w:ascii="Arial" w:hAnsi="Arial" w:cs="Arial"/>
          <w:b/>
          <w:sz w:val="22"/>
          <w:szCs w:val="22"/>
        </w:rPr>
      </w:r>
      <w:r w:rsidR="007D39E3">
        <w:rPr>
          <w:rFonts w:ascii="Arial" w:hAnsi="Arial" w:cs="Arial"/>
          <w:b/>
          <w:sz w:val="22"/>
          <w:szCs w:val="22"/>
        </w:rPr>
        <w:fldChar w:fldCharType="separate"/>
      </w:r>
      <w:r w:rsidR="007D39E3">
        <w:rPr>
          <w:rFonts w:ascii="Arial" w:hAnsi="Arial" w:cs="Arial"/>
          <w:b/>
          <w:noProof/>
          <w:sz w:val="22"/>
          <w:szCs w:val="22"/>
        </w:rPr>
        <w:t>_________________</w:t>
      </w:r>
      <w:r w:rsidR="007D39E3">
        <w:rPr>
          <w:rFonts w:ascii="Arial" w:hAnsi="Arial" w:cs="Arial"/>
          <w:b/>
          <w:sz w:val="22"/>
          <w:szCs w:val="22"/>
        </w:rPr>
        <w:fldChar w:fldCharType="end"/>
      </w:r>
      <w:bookmarkEnd w:id="34"/>
      <w:permEnd w:id="704596510"/>
      <w:r w:rsidR="000722C1" w:rsidRPr="007B3BF7">
        <w:rPr>
          <w:rFonts w:ascii="Arial" w:hAnsi="Arial" w:cs="Arial"/>
          <w:b/>
          <w:snapToGrid w:val="0"/>
          <w:sz w:val="22"/>
          <w:szCs w:val="22"/>
        </w:rPr>
        <w:t>.</w:t>
      </w:r>
    </w:p>
    <w:p w:rsidR="00B43BB0" w:rsidRPr="007B3BF7" w:rsidRDefault="00B43BB0" w:rsidP="007E6D62">
      <w:pPr>
        <w:spacing w:before="0"/>
        <w:rPr>
          <w:rFonts w:ascii="Arial" w:hAnsi="Arial" w:cs="Arial"/>
          <w:sz w:val="22"/>
          <w:szCs w:val="22"/>
        </w:rPr>
      </w:pPr>
    </w:p>
    <w:p w:rsidR="00B43BB0" w:rsidRPr="007B3BF7" w:rsidRDefault="00B43BB0" w:rsidP="007E6D62">
      <w:pPr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7B3BF7">
        <w:rPr>
          <w:rFonts w:ascii="Arial" w:hAnsi="Arial" w:cs="Arial"/>
          <w:b/>
          <w:sz w:val="22"/>
          <w:szCs w:val="22"/>
        </w:rPr>
        <w:t>Подписи сторон:</w:t>
      </w:r>
    </w:p>
    <w:p w:rsidR="00B43BB0" w:rsidRPr="007B3BF7" w:rsidRDefault="00B43BB0" w:rsidP="007E6D62">
      <w:pPr>
        <w:tabs>
          <w:tab w:val="center" w:pos="4818"/>
        </w:tabs>
        <w:spacing w:before="0"/>
        <w:rPr>
          <w:rFonts w:ascii="Arial" w:hAnsi="Arial" w:cs="Arial"/>
          <w:b/>
          <w:sz w:val="22"/>
          <w:szCs w:val="22"/>
        </w:rPr>
      </w:pPr>
      <w:r w:rsidRPr="007B3BF7">
        <w:rPr>
          <w:rFonts w:ascii="Arial" w:hAnsi="Arial" w:cs="Arial"/>
          <w:b/>
          <w:sz w:val="22"/>
          <w:szCs w:val="22"/>
        </w:rPr>
        <w:tab/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9"/>
        <w:gridCol w:w="5057"/>
      </w:tblGrid>
      <w:tr w:rsidR="00B43BB0" w:rsidRPr="007B3BF7" w:rsidTr="007B3BF7">
        <w:tc>
          <w:tcPr>
            <w:tcW w:w="5211" w:type="dxa"/>
          </w:tcPr>
          <w:p w:rsidR="00623B90" w:rsidRDefault="007B3BF7" w:rsidP="007E6D62">
            <w:pPr>
              <w:spacing w:before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Покупатель</w:t>
            </w:r>
            <w:r w:rsidR="00B43BB0" w:rsidRPr="007B3BF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permStart w:id="1895187910" w:edGrp="everyone"/>
          </w:p>
          <w:p w:rsidR="00623B90" w:rsidRPr="00623B90" w:rsidRDefault="00623B90" w:rsidP="007E6D62">
            <w:pPr>
              <w:spacing w:before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182A84" w:rsidRPr="00182A84" w:rsidRDefault="00182A84" w:rsidP="007E6D62">
            <w:pPr>
              <w:spacing w:before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2A84">
              <w:rPr>
                <w:rFonts w:ascii="Arial" w:hAnsi="Arial" w:cs="Arial"/>
                <w:sz w:val="22"/>
                <w:szCs w:val="22"/>
                <w:lang w:val="en-US"/>
              </w:rPr>
              <w:t>________________</w:t>
            </w:r>
            <w:permEnd w:id="1895187910"/>
          </w:p>
        </w:tc>
        <w:tc>
          <w:tcPr>
            <w:tcW w:w="5103" w:type="dxa"/>
          </w:tcPr>
          <w:p w:rsidR="00B43BB0" w:rsidRPr="007B3BF7" w:rsidRDefault="007B3BF7" w:rsidP="007B3BF7">
            <w:pPr>
              <w:spacing w:befor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Поставщик</w:t>
            </w:r>
            <w:r w:rsidR="00E27EE0">
              <w:rPr>
                <w:rFonts w:ascii="Arial" w:hAnsi="Arial" w:cs="Arial"/>
                <w:b/>
                <w:sz w:val="22"/>
                <w:szCs w:val="22"/>
              </w:rPr>
              <w:t>/Получатель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7D39E3" w:rsidRDefault="007D39E3" w:rsidP="00C50C04">
            <w:pPr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3BB0" w:rsidRPr="007B3BF7" w:rsidRDefault="0088238E" w:rsidP="00C50C04">
            <w:pPr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permStart w:id="1260015989" w:edGrp="everyone"/>
            <w:r w:rsidRPr="007B3BF7">
              <w:rPr>
                <w:rFonts w:ascii="Arial" w:hAnsi="Arial" w:cs="Arial"/>
                <w:b/>
                <w:sz w:val="22"/>
                <w:szCs w:val="22"/>
              </w:rPr>
              <w:t xml:space="preserve">________________ </w:t>
            </w:r>
            <w:permEnd w:id="1260015989"/>
          </w:p>
        </w:tc>
      </w:tr>
    </w:tbl>
    <w:p w:rsidR="00B43BB0" w:rsidRPr="007B3BF7" w:rsidRDefault="00B43BB0" w:rsidP="007E6D62">
      <w:pPr>
        <w:tabs>
          <w:tab w:val="left" w:pos="6075"/>
        </w:tabs>
        <w:spacing w:before="0"/>
        <w:rPr>
          <w:rFonts w:ascii="Arial" w:hAnsi="Arial" w:cs="Arial"/>
          <w:sz w:val="22"/>
          <w:szCs w:val="22"/>
          <w:vertAlign w:val="superscript"/>
        </w:rPr>
      </w:pPr>
    </w:p>
    <w:p w:rsidR="00B43BB0" w:rsidRPr="007B3BF7" w:rsidRDefault="00B43BB0" w:rsidP="007E6D62">
      <w:pPr>
        <w:spacing w:before="0"/>
        <w:rPr>
          <w:rFonts w:ascii="Arial" w:hAnsi="Arial" w:cs="Arial"/>
          <w:sz w:val="22"/>
          <w:szCs w:val="22"/>
        </w:rPr>
      </w:pPr>
    </w:p>
    <w:p w:rsidR="007A20CE" w:rsidRDefault="00B43BB0" w:rsidP="00B40C4B">
      <w:pPr>
        <w:spacing w:before="0"/>
        <w:rPr>
          <w:rFonts w:ascii="Arial" w:hAnsi="Arial" w:cs="Arial"/>
          <w:sz w:val="22"/>
          <w:szCs w:val="22"/>
        </w:rPr>
      </w:pPr>
      <w:r w:rsidRPr="007B3BF7">
        <w:rPr>
          <w:rFonts w:ascii="Arial" w:hAnsi="Arial" w:cs="Arial"/>
          <w:sz w:val="22"/>
          <w:szCs w:val="22"/>
        </w:rPr>
        <w:t>Дальнейшая передача и использование передаваемых документов запрещены.</w:t>
      </w:r>
    </w:p>
    <w:p w:rsidR="007D39E3" w:rsidRDefault="007D39E3" w:rsidP="00B40C4B">
      <w:pPr>
        <w:spacing w:before="0"/>
        <w:rPr>
          <w:rFonts w:ascii="Arial" w:hAnsi="Arial" w:cs="Arial"/>
          <w:sz w:val="22"/>
          <w:szCs w:val="22"/>
        </w:rPr>
      </w:pPr>
    </w:p>
    <w:p w:rsidR="007D39E3" w:rsidRPr="00511F53" w:rsidRDefault="007D39E3" w:rsidP="00B40C4B">
      <w:pPr>
        <w:spacing w:before="0"/>
        <w:rPr>
          <w:rFonts w:ascii="Arial" w:hAnsi="Arial" w:cs="Arial"/>
          <w:b/>
          <w:sz w:val="22"/>
          <w:szCs w:val="22"/>
        </w:rPr>
      </w:pPr>
      <w:r w:rsidRPr="00511F53">
        <w:rPr>
          <w:rFonts w:ascii="Arial" w:hAnsi="Arial" w:cs="Arial"/>
          <w:b/>
          <w:sz w:val="22"/>
          <w:szCs w:val="22"/>
        </w:rPr>
        <w:t>СОГЛАСОВАНО В КАЧЕСТВЕ ФОРМЫ</w:t>
      </w:r>
    </w:p>
    <w:p w:rsidR="007D39E3" w:rsidRDefault="007D39E3" w:rsidP="00B40C4B">
      <w:pPr>
        <w:spacing w:before="0"/>
        <w:rPr>
          <w:rFonts w:ascii="Arial" w:hAnsi="Arial" w:cs="Arial"/>
          <w:sz w:val="22"/>
          <w:szCs w:val="22"/>
        </w:rPr>
      </w:pPr>
    </w:p>
    <w:p w:rsidR="007D39E3" w:rsidRDefault="007D39E3" w:rsidP="00B40C4B">
      <w:pPr>
        <w:spacing w:before="0"/>
        <w:rPr>
          <w:rFonts w:ascii="Arial" w:hAnsi="Arial" w:cs="Arial"/>
          <w:sz w:val="22"/>
          <w:szCs w:val="22"/>
        </w:rPr>
      </w:pPr>
    </w:p>
    <w:tbl>
      <w:tblPr>
        <w:tblW w:w="10550" w:type="dxa"/>
        <w:tblLayout w:type="fixed"/>
        <w:tblLook w:val="01E0" w:firstRow="1" w:lastRow="1" w:firstColumn="1" w:lastColumn="1" w:noHBand="0" w:noVBand="0"/>
      </w:tblPr>
      <w:tblGrid>
        <w:gridCol w:w="6062"/>
        <w:gridCol w:w="1221"/>
        <w:gridCol w:w="3267"/>
      </w:tblGrid>
      <w:tr w:rsidR="00511F53" w:rsidRPr="008B0172" w:rsidTr="00511F53">
        <w:tc>
          <w:tcPr>
            <w:tcW w:w="7283" w:type="dxa"/>
            <w:gridSpan w:val="2"/>
          </w:tcPr>
          <w:p w:rsidR="00511F53" w:rsidRPr="008B0172" w:rsidRDefault="00511F53" w:rsidP="00C84AEB">
            <w:pPr>
              <w:jc w:val="center"/>
              <w:rPr>
                <w:rFonts w:ascii="Calibri" w:hAnsi="Calibri"/>
                <w:b/>
                <w:sz w:val="20"/>
              </w:rPr>
            </w:pPr>
            <w:r w:rsidRPr="008B0172">
              <w:rPr>
                <w:rFonts w:ascii="Calibri" w:hAnsi="Calibri"/>
                <w:b/>
                <w:sz w:val="20"/>
              </w:rPr>
              <w:t>Покупатель:</w:t>
            </w:r>
          </w:p>
        </w:tc>
        <w:tc>
          <w:tcPr>
            <w:tcW w:w="3267" w:type="dxa"/>
          </w:tcPr>
          <w:p w:rsidR="00511F53" w:rsidRPr="008B0172" w:rsidRDefault="00511F53" w:rsidP="00C84AEB">
            <w:pPr>
              <w:jc w:val="center"/>
              <w:rPr>
                <w:rFonts w:ascii="Calibri" w:hAnsi="Calibri"/>
                <w:b/>
                <w:sz w:val="20"/>
              </w:rPr>
            </w:pPr>
            <w:r w:rsidRPr="008B0172">
              <w:rPr>
                <w:rFonts w:ascii="Calibri" w:hAnsi="Calibri"/>
                <w:b/>
                <w:sz w:val="20"/>
              </w:rPr>
              <w:t>Поставщик:</w:t>
            </w:r>
          </w:p>
        </w:tc>
      </w:tr>
      <w:tr w:rsidR="00511F53" w:rsidRPr="008B0172" w:rsidTr="00511F53">
        <w:tc>
          <w:tcPr>
            <w:tcW w:w="6062" w:type="dxa"/>
          </w:tcPr>
          <w:p w:rsidR="00511F53" w:rsidRPr="008B0172" w:rsidRDefault="00511F53" w:rsidP="00C84AEB">
            <w:pPr>
              <w:rPr>
                <w:rFonts w:ascii="Calibri" w:hAnsi="Calibri"/>
                <w:b/>
                <w:sz w:val="20"/>
              </w:rPr>
            </w:pPr>
          </w:p>
          <w:p w:rsidR="00511F53" w:rsidRPr="008B0172" w:rsidRDefault="00511F53" w:rsidP="00C84AEB">
            <w:pPr>
              <w:rPr>
                <w:rFonts w:ascii="Calibri" w:hAnsi="Calibri"/>
                <w:b/>
                <w:sz w:val="20"/>
              </w:rPr>
            </w:pPr>
            <w:permStart w:id="874405398" w:edGrp="everyone"/>
            <w:r w:rsidRPr="008B0172">
              <w:rPr>
                <w:rFonts w:ascii="Calibri" w:hAnsi="Calibri"/>
                <w:b/>
                <w:sz w:val="20"/>
                <w:shd w:val="clear" w:color="auto" w:fill="D9D9D9"/>
              </w:rPr>
              <w:t>______________________/</w:t>
            </w:r>
            <w:r>
              <w:rPr>
                <w:rFonts w:ascii="Calibri" w:hAnsi="Calibri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"/>
                  </w:textInput>
                </w:ffData>
              </w:fldChar>
            </w:r>
            <w:r>
              <w:rPr>
                <w:rFonts w:ascii="Calibri" w:hAnsi="Calibri"/>
                <w:sz w:val="20"/>
                <w:highlight w:val="lightGray"/>
              </w:rPr>
              <w:instrText xml:space="preserve"> FORMTEXT </w:instrText>
            </w:r>
            <w:r>
              <w:rPr>
                <w:rFonts w:ascii="Calibri" w:hAnsi="Calibri"/>
                <w:sz w:val="20"/>
                <w:highlight w:val="lightGray"/>
              </w:rPr>
            </w:r>
            <w:r>
              <w:rPr>
                <w:rFonts w:ascii="Calibri" w:hAnsi="Calibri"/>
                <w:sz w:val="20"/>
                <w:highlight w:val="lightGray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highlight w:val="lightGray"/>
              </w:rPr>
              <w:t xml:space="preserve">                                                     </w:t>
            </w:r>
            <w:r>
              <w:rPr>
                <w:rFonts w:ascii="Calibri" w:hAnsi="Calibri"/>
                <w:sz w:val="20"/>
                <w:highlight w:val="lightGray"/>
              </w:rPr>
              <w:fldChar w:fldCharType="end"/>
            </w:r>
            <w:permEnd w:id="874405398"/>
          </w:p>
          <w:p w:rsidR="00511F53" w:rsidRPr="008B0172" w:rsidRDefault="00511F53" w:rsidP="00C84AEB">
            <w:pPr>
              <w:rPr>
                <w:rFonts w:ascii="Calibri" w:hAnsi="Calibri"/>
                <w:sz w:val="20"/>
              </w:rPr>
            </w:pPr>
            <w:r w:rsidRPr="008B0172">
              <w:rPr>
                <w:rFonts w:ascii="Calibri" w:hAnsi="Calibri"/>
                <w:sz w:val="20"/>
              </w:rPr>
              <w:t>М.П.</w:t>
            </w:r>
          </w:p>
        </w:tc>
        <w:tc>
          <w:tcPr>
            <w:tcW w:w="4488" w:type="dxa"/>
            <w:gridSpan w:val="2"/>
          </w:tcPr>
          <w:p w:rsidR="00511F53" w:rsidRPr="008B0172" w:rsidRDefault="00511F53" w:rsidP="00C84AEB">
            <w:pPr>
              <w:rPr>
                <w:rFonts w:ascii="Calibri" w:hAnsi="Calibri"/>
                <w:b/>
                <w:sz w:val="20"/>
              </w:rPr>
            </w:pPr>
          </w:p>
          <w:p w:rsidR="00511F53" w:rsidRPr="008B0172" w:rsidRDefault="00511F53" w:rsidP="00C84AEB">
            <w:pPr>
              <w:rPr>
                <w:rFonts w:ascii="Calibri" w:hAnsi="Calibri"/>
                <w:b/>
                <w:sz w:val="20"/>
              </w:rPr>
            </w:pPr>
            <w:permStart w:id="1277111393" w:edGrp="everyone"/>
            <w:r w:rsidRPr="008B0172">
              <w:rPr>
                <w:rFonts w:ascii="Calibri" w:hAnsi="Calibri"/>
                <w:b/>
                <w:sz w:val="20"/>
                <w:shd w:val="clear" w:color="auto" w:fill="D9D9D9"/>
              </w:rPr>
              <w:t xml:space="preserve"> ________________________/</w:t>
            </w:r>
            <w:r w:rsidRPr="008B0172">
              <w:rPr>
                <w:rFonts w:ascii="Calibri" w:hAnsi="Calibri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0172">
              <w:rPr>
                <w:rFonts w:ascii="Calibri" w:hAnsi="Calibri"/>
                <w:sz w:val="20"/>
                <w:highlight w:val="lightGray"/>
              </w:rPr>
              <w:instrText xml:space="preserve"> FORMTEXT </w:instrText>
            </w:r>
            <w:r w:rsidRPr="008B0172">
              <w:rPr>
                <w:rFonts w:ascii="Calibri" w:hAnsi="Calibri"/>
                <w:sz w:val="20"/>
                <w:highlight w:val="lightGray"/>
              </w:rPr>
            </w:r>
            <w:r w:rsidRPr="008B0172">
              <w:rPr>
                <w:rFonts w:ascii="Calibri" w:hAnsi="Calibri"/>
                <w:sz w:val="20"/>
                <w:highlight w:val="lightGray"/>
              </w:rPr>
              <w:fldChar w:fldCharType="separate"/>
            </w:r>
            <w:r w:rsidRPr="008B0172">
              <w:rPr>
                <w:rFonts w:ascii="Calibri" w:hAnsi="Calibri"/>
                <w:sz w:val="20"/>
                <w:highlight w:val="lightGray"/>
              </w:rPr>
              <w:t> </w:t>
            </w:r>
            <w:r w:rsidRPr="008B0172">
              <w:rPr>
                <w:rFonts w:ascii="Calibri" w:hAnsi="Calibri"/>
                <w:sz w:val="20"/>
                <w:highlight w:val="lightGray"/>
              </w:rPr>
              <w:t> </w:t>
            </w:r>
            <w:r w:rsidRPr="008B0172">
              <w:rPr>
                <w:rFonts w:ascii="Calibri" w:hAnsi="Calibri"/>
                <w:sz w:val="20"/>
                <w:highlight w:val="lightGray"/>
              </w:rPr>
              <w:t> </w:t>
            </w:r>
            <w:r w:rsidRPr="008B0172">
              <w:rPr>
                <w:rFonts w:ascii="Calibri" w:hAnsi="Calibri"/>
                <w:sz w:val="20"/>
                <w:highlight w:val="lightGray"/>
              </w:rPr>
              <w:t> </w:t>
            </w:r>
            <w:r w:rsidRPr="008B0172">
              <w:rPr>
                <w:rFonts w:ascii="Calibri" w:hAnsi="Calibri"/>
                <w:sz w:val="20"/>
                <w:highlight w:val="lightGray"/>
              </w:rPr>
              <w:t> </w:t>
            </w:r>
            <w:r w:rsidRPr="008B0172">
              <w:rPr>
                <w:rFonts w:ascii="Calibri" w:hAnsi="Calibri"/>
                <w:sz w:val="20"/>
                <w:highlight w:val="lightGray"/>
              </w:rPr>
              <w:fldChar w:fldCharType="end"/>
            </w:r>
            <w:r w:rsidRPr="008B0172">
              <w:rPr>
                <w:rFonts w:ascii="Calibri" w:hAnsi="Calibri"/>
                <w:b/>
                <w:sz w:val="20"/>
                <w:shd w:val="clear" w:color="auto" w:fill="CCCCCC"/>
              </w:rPr>
              <w:t xml:space="preserve"> </w:t>
            </w:r>
            <w:r w:rsidRPr="008B0172">
              <w:rPr>
                <w:rFonts w:ascii="Calibri" w:hAnsi="Calibri"/>
                <w:b/>
                <w:sz w:val="20"/>
              </w:rPr>
              <w:t xml:space="preserve">                                        </w:t>
            </w:r>
            <w:permEnd w:id="1277111393"/>
          </w:p>
          <w:p w:rsidR="00511F53" w:rsidRPr="008B0172" w:rsidRDefault="00511F53" w:rsidP="00C84AEB">
            <w:pPr>
              <w:rPr>
                <w:rFonts w:ascii="Calibri" w:hAnsi="Calibri"/>
                <w:sz w:val="20"/>
              </w:rPr>
            </w:pPr>
            <w:r w:rsidRPr="008B0172">
              <w:rPr>
                <w:rFonts w:ascii="Calibri" w:hAnsi="Calibri"/>
                <w:sz w:val="20"/>
              </w:rPr>
              <w:t>М.П.</w:t>
            </w:r>
          </w:p>
        </w:tc>
      </w:tr>
    </w:tbl>
    <w:p w:rsidR="007D39E3" w:rsidRPr="007B3BF7" w:rsidRDefault="007D39E3" w:rsidP="00511F53">
      <w:pPr>
        <w:spacing w:before="0"/>
        <w:rPr>
          <w:rFonts w:ascii="Arial" w:hAnsi="Arial" w:cs="Arial"/>
          <w:sz w:val="22"/>
          <w:szCs w:val="22"/>
        </w:rPr>
      </w:pPr>
    </w:p>
    <w:sectPr w:rsidR="007D39E3" w:rsidRPr="007B3BF7" w:rsidSect="007E6D62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DB6" w:rsidRDefault="002C7DB6" w:rsidP="00B31716">
      <w:pPr>
        <w:spacing w:before="0"/>
      </w:pPr>
      <w:r>
        <w:separator/>
      </w:r>
    </w:p>
  </w:endnote>
  <w:endnote w:type="continuationSeparator" w:id="0">
    <w:p w:rsidR="002C7DB6" w:rsidRDefault="002C7DB6" w:rsidP="00B317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DB6" w:rsidRDefault="002C7DB6" w:rsidP="00B31716">
      <w:pPr>
        <w:spacing w:before="0"/>
      </w:pPr>
      <w:r>
        <w:separator/>
      </w:r>
    </w:p>
  </w:footnote>
  <w:footnote w:type="continuationSeparator" w:id="0">
    <w:p w:rsidR="002C7DB6" w:rsidRDefault="002C7DB6" w:rsidP="00B3171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D0291"/>
    <w:multiLevelType w:val="hybridMultilevel"/>
    <w:tmpl w:val="2188CDA0"/>
    <w:lvl w:ilvl="0" w:tplc="523EA21C">
      <w:start w:val="1"/>
      <w:numFmt w:val="bullet"/>
      <w:lvlText w:val=""/>
      <w:lvlJc w:val="left"/>
      <w:pPr>
        <w:ind w:left="1364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DC07FBA"/>
    <w:multiLevelType w:val="hybridMultilevel"/>
    <w:tmpl w:val="70527256"/>
    <w:lvl w:ilvl="0" w:tplc="020E0F0A">
      <w:start w:val="1"/>
      <w:numFmt w:val="decimal"/>
      <w:pStyle w:val="2"/>
      <w:lvlText w:val="Приложение № %1."/>
      <w:lvlJc w:val="left"/>
      <w:pPr>
        <w:tabs>
          <w:tab w:val="num" w:pos="2268"/>
        </w:tabs>
        <w:ind w:left="2268" w:hanging="2268"/>
      </w:pPr>
      <w:rPr>
        <w:rFonts w:ascii="Times New Roman" w:hAnsi="Times New Roman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5F40543A"/>
    <w:multiLevelType w:val="hybridMultilevel"/>
    <w:tmpl w:val="8D86DCC2"/>
    <w:lvl w:ilvl="0" w:tplc="523EA21C">
      <w:start w:val="1"/>
      <w:numFmt w:val="bullet"/>
      <w:lvlText w:val="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C4F27"/>
    <w:multiLevelType w:val="hybridMultilevel"/>
    <w:tmpl w:val="0FACBA92"/>
    <w:lvl w:ilvl="0" w:tplc="86FC0300">
      <w:start w:val="1"/>
      <w:numFmt w:val="bullet"/>
      <w:lvlText w:val="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6731A02"/>
    <w:multiLevelType w:val="hybridMultilevel"/>
    <w:tmpl w:val="CC54448A"/>
    <w:lvl w:ilvl="0" w:tplc="E5B884B6">
      <w:start w:val="1"/>
      <w:numFmt w:val="bullet"/>
      <w:lvlText w:val=""/>
      <w:lvlJc w:val="left"/>
      <w:pPr>
        <w:ind w:left="1004" w:hanging="360"/>
      </w:pPr>
      <w:rPr>
        <w:rFonts w:ascii="Wingdings" w:hAnsi="Wingdings" w:cs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B9"/>
    <w:rsid w:val="00023C4D"/>
    <w:rsid w:val="00026F8A"/>
    <w:rsid w:val="0005110F"/>
    <w:rsid w:val="00052F69"/>
    <w:rsid w:val="000549DA"/>
    <w:rsid w:val="00071133"/>
    <w:rsid w:val="000722C1"/>
    <w:rsid w:val="000A2E8C"/>
    <w:rsid w:val="000F05FA"/>
    <w:rsid w:val="001009DE"/>
    <w:rsid w:val="00102946"/>
    <w:rsid w:val="001145F1"/>
    <w:rsid w:val="001219B4"/>
    <w:rsid w:val="00143162"/>
    <w:rsid w:val="00177306"/>
    <w:rsid w:val="00182A84"/>
    <w:rsid w:val="001864FA"/>
    <w:rsid w:val="001B2093"/>
    <w:rsid w:val="001D6D96"/>
    <w:rsid w:val="001E04B5"/>
    <w:rsid w:val="00200F7A"/>
    <w:rsid w:val="00207012"/>
    <w:rsid w:val="00214E52"/>
    <w:rsid w:val="0022550D"/>
    <w:rsid w:val="002274C4"/>
    <w:rsid w:val="002826BA"/>
    <w:rsid w:val="002C7DB6"/>
    <w:rsid w:val="00300CAB"/>
    <w:rsid w:val="003106E4"/>
    <w:rsid w:val="00331F52"/>
    <w:rsid w:val="00344372"/>
    <w:rsid w:val="00380498"/>
    <w:rsid w:val="00396001"/>
    <w:rsid w:val="003D76B9"/>
    <w:rsid w:val="003E2689"/>
    <w:rsid w:val="00410CB3"/>
    <w:rsid w:val="00477141"/>
    <w:rsid w:val="004A6171"/>
    <w:rsid w:val="004A67D2"/>
    <w:rsid w:val="00511F53"/>
    <w:rsid w:val="0053268D"/>
    <w:rsid w:val="0054155D"/>
    <w:rsid w:val="00563029"/>
    <w:rsid w:val="00581879"/>
    <w:rsid w:val="005B7B1E"/>
    <w:rsid w:val="005D2A02"/>
    <w:rsid w:val="005D2D34"/>
    <w:rsid w:val="005E7636"/>
    <w:rsid w:val="00603C93"/>
    <w:rsid w:val="00623B90"/>
    <w:rsid w:val="00643840"/>
    <w:rsid w:val="00647E22"/>
    <w:rsid w:val="00667B54"/>
    <w:rsid w:val="00683476"/>
    <w:rsid w:val="0069548D"/>
    <w:rsid w:val="006E33CA"/>
    <w:rsid w:val="006F14C8"/>
    <w:rsid w:val="007652C5"/>
    <w:rsid w:val="007679AC"/>
    <w:rsid w:val="00772C8D"/>
    <w:rsid w:val="007761E6"/>
    <w:rsid w:val="0079620F"/>
    <w:rsid w:val="007A20CE"/>
    <w:rsid w:val="007B3BF7"/>
    <w:rsid w:val="007D39E3"/>
    <w:rsid w:val="007E6D62"/>
    <w:rsid w:val="00810278"/>
    <w:rsid w:val="008316B6"/>
    <w:rsid w:val="008476F0"/>
    <w:rsid w:val="00851B1A"/>
    <w:rsid w:val="0086572C"/>
    <w:rsid w:val="0088238E"/>
    <w:rsid w:val="00893CAA"/>
    <w:rsid w:val="008A3ED5"/>
    <w:rsid w:val="00925F1F"/>
    <w:rsid w:val="00934EDF"/>
    <w:rsid w:val="00945C70"/>
    <w:rsid w:val="00952196"/>
    <w:rsid w:val="00981E1C"/>
    <w:rsid w:val="009A1911"/>
    <w:rsid w:val="00A174E6"/>
    <w:rsid w:val="00A21167"/>
    <w:rsid w:val="00A577A5"/>
    <w:rsid w:val="00A6168B"/>
    <w:rsid w:val="00A81A77"/>
    <w:rsid w:val="00A909E5"/>
    <w:rsid w:val="00A94956"/>
    <w:rsid w:val="00AA5FC4"/>
    <w:rsid w:val="00AC0B6C"/>
    <w:rsid w:val="00AD5E0E"/>
    <w:rsid w:val="00B01F95"/>
    <w:rsid w:val="00B072DE"/>
    <w:rsid w:val="00B31716"/>
    <w:rsid w:val="00B40C4B"/>
    <w:rsid w:val="00B43BB0"/>
    <w:rsid w:val="00B51A2B"/>
    <w:rsid w:val="00B53AD0"/>
    <w:rsid w:val="00B75D30"/>
    <w:rsid w:val="00B837AF"/>
    <w:rsid w:val="00BA3F63"/>
    <w:rsid w:val="00C058CC"/>
    <w:rsid w:val="00C50C04"/>
    <w:rsid w:val="00C80136"/>
    <w:rsid w:val="00C85A11"/>
    <w:rsid w:val="00C93D20"/>
    <w:rsid w:val="00C953DC"/>
    <w:rsid w:val="00C95B06"/>
    <w:rsid w:val="00CD0605"/>
    <w:rsid w:val="00CF1FFB"/>
    <w:rsid w:val="00CF7290"/>
    <w:rsid w:val="00D044AE"/>
    <w:rsid w:val="00D20351"/>
    <w:rsid w:val="00D258F8"/>
    <w:rsid w:val="00D30AD5"/>
    <w:rsid w:val="00D37E1F"/>
    <w:rsid w:val="00D40540"/>
    <w:rsid w:val="00D4701A"/>
    <w:rsid w:val="00D52B13"/>
    <w:rsid w:val="00D574CC"/>
    <w:rsid w:val="00D605DA"/>
    <w:rsid w:val="00D727E5"/>
    <w:rsid w:val="00DD0A89"/>
    <w:rsid w:val="00DF3424"/>
    <w:rsid w:val="00E044FD"/>
    <w:rsid w:val="00E27EE0"/>
    <w:rsid w:val="00E46C95"/>
    <w:rsid w:val="00E52FCC"/>
    <w:rsid w:val="00EB7832"/>
    <w:rsid w:val="00EC1483"/>
    <w:rsid w:val="00EE7236"/>
    <w:rsid w:val="00F1370A"/>
    <w:rsid w:val="00F63A72"/>
    <w:rsid w:val="00F71794"/>
    <w:rsid w:val="00F73B48"/>
    <w:rsid w:val="00FA0602"/>
    <w:rsid w:val="00FB4515"/>
    <w:rsid w:val="00FD36C9"/>
    <w:rsid w:val="00FE4D64"/>
    <w:rsid w:val="00FE7D81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F3238E9-C9DA-4BA2-95AE-68E0D57A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62"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4"/>
      <w:lang w:eastAsia="ru-RU"/>
    </w:rPr>
  </w:style>
  <w:style w:type="paragraph" w:styleId="1">
    <w:name w:val="heading 1"/>
    <w:basedOn w:val="a"/>
    <w:next w:val="20"/>
    <w:link w:val="10"/>
    <w:qFormat/>
    <w:rsid w:val="00981E1C"/>
    <w:pPr>
      <w:keepNext/>
      <w:keepLines/>
      <w:spacing w:before="360" w:after="60" w:line="360" w:lineRule="auto"/>
      <w:jc w:val="left"/>
      <w:outlineLvl w:val="0"/>
    </w:pPr>
    <w:rPr>
      <w:b/>
      <w:bCs/>
      <w:kern w:val="28"/>
      <w:sz w:val="28"/>
      <w:szCs w:val="24"/>
      <w:lang w:eastAsia="en-US"/>
    </w:rPr>
  </w:style>
  <w:style w:type="paragraph" w:styleId="20">
    <w:name w:val="heading 2"/>
    <w:basedOn w:val="a"/>
    <w:link w:val="21"/>
    <w:qFormat/>
    <w:rsid w:val="00981E1C"/>
    <w:pPr>
      <w:outlineLvl w:val="1"/>
    </w:pPr>
    <w:rPr>
      <w:rFonts w:eastAsiaTheme="majorEastAsia" w:cstheme="majorBidi"/>
      <w:b/>
    </w:rPr>
  </w:style>
  <w:style w:type="paragraph" w:styleId="3">
    <w:name w:val="heading 3"/>
    <w:basedOn w:val="a"/>
    <w:link w:val="30"/>
    <w:qFormat/>
    <w:rsid w:val="00981E1C"/>
    <w:pPr>
      <w:outlineLvl w:val="2"/>
    </w:pPr>
  </w:style>
  <w:style w:type="paragraph" w:styleId="4">
    <w:name w:val="heading 4"/>
    <w:basedOn w:val="a"/>
    <w:link w:val="40"/>
    <w:qFormat/>
    <w:rsid w:val="00981E1C"/>
    <w:pPr>
      <w:outlineLvl w:val="3"/>
    </w:pPr>
  </w:style>
  <w:style w:type="paragraph" w:styleId="5">
    <w:name w:val="heading 5"/>
    <w:basedOn w:val="a"/>
    <w:next w:val="a"/>
    <w:link w:val="50"/>
    <w:qFormat/>
    <w:rsid w:val="00981E1C"/>
    <w:pPr>
      <w:outlineLvl w:val="4"/>
    </w:pPr>
  </w:style>
  <w:style w:type="paragraph" w:styleId="6">
    <w:name w:val="heading 6"/>
    <w:basedOn w:val="a"/>
    <w:next w:val="a"/>
    <w:link w:val="60"/>
    <w:qFormat/>
    <w:rsid w:val="00981E1C"/>
    <w:pPr>
      <w:outlineLvl w:val="5"/>
    </w:pPr>
  </w:style>
  <w:style w:type="paragraph" w:styleId="7">
    <w:name w:val="heading 7"/>
    <w:basedOn w:val="a"/>
    <w:next w:val="a"/>
    <w:link w:val="70"/>
    <w:qFormat/>
    <w:rsid w:val="00981E1C"/>
    <w:pPr>
      <w:outlineLvl w:val="6"/>
    </w:pPr>
  </w:style>
  <w:style w:type="paragraph" w:styleId="8">
    <w:name w:val="heading 8"/>
    <w:basedOn w:val="a"/>
    <w:next w:val="a"/>
    <w:link w:val="80"/>
    <w:qFormat/>
    <w:rsid w:val="00981E1C"/>
    <w:pPr>
      <w:outlineLvl w:val="7"/>
    </w:pPr>
  </w:style>
  <w:style w:type="paragraph" w:styleId="9">
    <w:name w:val="heading 9"/>
    <w:basedOn w:val="a"/>
    <w:next w:val="a"/>
    <w:link w:val="90"/>
    <w:qFormat/>
    <w:rsid w:val="00981E1C"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1E1C"/>
    <w:rPr>
      <w:b/>
      <w:bCs/>
      <w:kern w:val="28"/>
      <w:sz w:val="28"/>
      <w:szCs w:val="24"/>
    </w:rPr>
  </w:style>
  <w:style w:type="character" w:customStyle="1" w:styleId="21">
    <w:name w:val="Заголовок 2 Знак"/>
    <w:basedOn w:val="a0"/>
    <w:link w:val="20"/>
    <w:rsid w:val="00981E1C"/>
    <w:rPr>
      <w:rFonts w:eastAsiaTheme="majorEastAsia" w:cstheme="majorBidi"/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981E1C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981E1C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981E1C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981E1C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981E1C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981E1C"/>
    <w:rPr>
      <w:sz w:val="24"/>
      <w:lang w:eastAsia="ru-RU"/>
    </w:rPr>
  </w:style>
  <w:style w:type="character" w:customStyle="1" w:styleId="90">
    <w:name w:val="Заголовок 9 Знак"/>
    <w:basedOn w:val="a0"/>
    <w:link w:val="9"/>
    <w:rsid w:val="00981E1C"/>
    <w:rPr>
      <w:sz w:val="24"/>
      <w:lang w:eastAsia="ru-RU"/>
    </w:rPr>
  </w:style>
  <w:style w:type="paragraph" w:styleId="11">
    <w:name w:val="toc 1"/>
    <w:basedOn w:val="a"/>
    <w:next w:val="a"/>
    <w:uiPriority w:val="39"/>
    <w:qFormat/>
    <w:rsid w:val="00981E1C"/>
    <w:pPr>
      <w:spacing w:before="360"/>
      <w:jc w:val="left"/>
    </w:pPr>
    <w:rPr>
      <w:rFonts w:ascii="Arial" w:hAnsi="Arial" w:cs="Arial"/>
      <w:b/>
      <w:bCs/>
      <w:caps/>
      <w:szCs w:val="24"/>
    </w:rPr>
  </w:style>
  <w:style w:type="paragraph" w:styleId="2">
    <w:name w:val="toc 2"/>
    <w:basedOn w:val="a"/>
    <w:next w:val="a"/>
    <w:uiPriority w:val="39"/>
    <w:qFormat/>
    <w:rsid w:val="00981E1C"/>
    <w:pPr>
      <w:numPr>
        <w:numId w:val="2"/>
      </w:numPr>
      <w:spacing w:before="240"/>
      <w:jc w:val="left"/>
    </w:pPr>
    <w:rPr>
      <w:b/>
      <w:bCs/>
      <w:sz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981E1C"/>
    <w:pPr>
      <w:widowControl/>
      <w:overflowPunct/>
      <w:autoSpaceDE/>
      <w:autoSpaceDN/>
      <w:adjustRightInd/>
      <w:spacing w:before="0" w:after="100" w:line="276" w:lineRule="auto"/>
      <w:ind w:left="440"/>
      <w:jc w:val="left"/>
      <w:textAlignment w:val="auto"/>
    </w:pPr>
    <w:rPr>
      <w:rFonts w:ascii="Calibri" w:hAnsi="Calibri"/>
      <w:sz w:val="22"/>
      <w:szCs w:val="22"/>
    </w:rPr>
  </w:style>
  <w:style w:type="paragraph" w:styleId="a3">
    <w:name w:val="caption"/>
    <w:basedOn w:val="a"/>
    <w:next w:val="a"/>
    <w:qFormat/>
    <w:rsid w:val="00981E1C"/>
    <w:pPr>
      <w:widowControl/>
      <w:overflowPunct/>
      <w:autoSpaceDE/>
      <w:autoSpaceDN/>
      <w:adjustRightInd/>
      <w:spacing w:before="0"/>
      <w:jc w:val="left"/>
      <w:textAlignment w:val="auto"/>
    </w:pPr>
    <w:rPr>
      <w:b/>
      <w:bCs/>
      <w:sz w:val="20"/>
    </w:rPr>
  </w:style>
  <w:style w:type="paragraph" w:styleId="a4">
    <w:name w:val="Title"/>
    <w:basedOn w:val="a"/>
    <w:link w:val="a5"/>
    <w:qFormat/>
    <w:rsid w:val="00981E1C"/>
    <w:pPr>
      <w:widowControl/>
      <w:overflowPunct/>
      <w:autoSpaceDE/>
      <w:autoSpaceDN/>
      <w:adjustRightInd/>
      <w:spacing w:before="0"/>
      <w:jc w:val="center"/>
      <w:textAlignment w:val="auto"/>
    </w:pPr>
    <w:rPr>
      <w:b/>
      <w:u w:val="single"/>
    </w:rPr>
  </w:style>
  <w:style w:type="character" w:customStyle="1" w:styleId="a5">
    <w:name w:val="Название Знак"/>
    <w:basedOn w:val="a0"/>
    <w:link w:val="a4"/>
    <w:rsid w:val="00981E1C"/>
    <w:rPr>
      <w:b/>
      <w:sz w:val="24"/>
      <w:u w:val="single"/>
      <w:lang w:eastAsia="ru-RU"/>
    </w:rPr>
  </w:style>
  <w:style w:type="character" w:styleId="a6">
    <w:name w:val="Emphasis"/>
    <w:uiPriority w:val="20"/>
    <w:qFormat/>
    <w:rsid w:val="00981E1C"/>
    <w:rPr>
      <w:b/>
      <w:bCs/>
      <w:i w:val="0"/>
      <w:iCs w:val="0"/>
    </w:rPr>
  </w:style>
  <w:style w:type="paragraph" w:styleId="a7">
    <w:name w:val="No Spacing"/>
    <w:uiPriority w:val="1"/>
    <w:qFormat/>
    <w:rsid w:val="00981E1C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981E1C"/>
    <w:pPr>
      <w:ind w:left="708"/>
    </w:pPr>
  </w:style>
  <w:style w:type="paragraph" w:styleId="a9">
    <w:name w:val="TOC Heading"/>
    <w:basedOn w:val="1"/>
    <w:next w:val="a"/>
    <w:uiPriority w:val="39"/>
    <w:semiHidden/>
    <w:unhideWhenUsed/>
    <w:qFormat/>
    <w:rsid w:val="00981E1C"/>
    <w:pPr>
      <w:widowControl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/>
      <w:color w:val="365F91"/>
      <w:kern w:val="0"/>
      <w:szCs w:val="28"/>
      <w:lang w:eastAsia="ru-RU"/>
    </w:rPr>
  </w:style>
  <w:style w:type="table" w:styleId="aa">
    <w:name w:val="Table Grid"/>
    <w:basedOn w:val="a1"/>
    <w:uiPriority w:val="59"/>
    <w:rsid w:val="003D7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31716"/>
    <w:pPr>
      <w:tabs>
        <w:tab w:val="center" w:pos="4677"/>
        <w:tab w:val="right" w:pos="9355"/>
      </w:tabs>
      <w:spacing w:before="0"/>
    </w:pPr>
  </w:style>
  <w:style w:type="character" w:customStyle="1" w:styleId="ac">
    <w:name w:val="Верхний колонтитул Знак"/>
    <w:basedOn w:val="a0"/>
    <w:link w:val="ab"/>
    <w:uiPriority w:val="99"/>
    <w:rsid w:val="00B31716"/>
    <w:rPr>
      <w:sz w:val="24"/>
      <w:lang w:eastAsia="ru-RU"/>
    </w:rPr>
  </w:style>
  <w:style w:type="paragraph" w:styleId="ad">
    <w:name w:val="footer"/>
    <w:basedOn w:val="a"/>
    <w:link w:val="ae"/>
    <w:uiPriority w:val="99"/>
    <w:unhideWhenUsed/>
    <w:rsid w:val="00B31716"/>
    <w:pPr>
      <w:tabs>
        <w:tab w:val="center" w:pos="4677"/>
        <w:tab w:val="right" w:pos="9355"/>
      </w:tabs>
      <w:spacing w:before="0"/>
    </w:pPr>
  </w:style>
  <w:style w:type="character" w:customStyle="1" w:styleId="ae">
    <w:name w:val="Нижний колонтитул Знак"/>
    <w:basedOn w:val="a0"/>
    <w:link w:val="ad"/>
    <w:uiPriority w:val="99"/>
    <w:rsid w:val="00B31716"/>
    <w:rPr>
      <w:sz w:val="24"/>
      <w:lang w:eastAsia="ru-RU"/>
    </w:rPr>
  </w:style>
  <w:style w:type="table" w:customStyle="1" w:styleId="12">
    <w:name w:val="Сетка таблицы1"/>
    <w:basedOn w:val="a1"/>
    <w:next w:val="aa"/>
    <w:uiPriority w:val="59"/>
    <w:rsid w:val="00B43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ФИО"/>
    <w:basedOn w:val="a"/>
    <w:rsid w:val="007B3BF7"/>
    <w:pPr>
      <w:widowControl/>
      <w:overflowPunct/>
      <w:autoSpaceDE/>
      <w:autoSpaceDN/>
      <w:adjustRightInd/>
      <w:spacing w:before="0" w:after="180"/>
      <w:ind w:left="567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6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3246C57E796E4597B764BF582233E9" ma:contentTypeVersion="12" ma:contentTypeDescription="Создание документа." ma:contentTypeScope="" ma:versionID="3be00337a84aecaf6f6461436d6549f4">
  <xsd:schema xmlns:xsd="http://www.w3.org/2001/XMLSchema" xmlns:xs="http://www.w3.org/2001/XMLSchema" xmlns:p="http://schemas.microsoft.com/office/2006/metadata/properties" xmlns:ns2="http://schemas.microsoft.com/sharepoint/v3/fields" xmlns:ns3="c3ae728d-4bfd-46fe-b218-2830c7b691ee" xmlns:ns4="8bac88fb-cf73-4b22-9c7a-d5e87133f847" targetNamespace="http://schemas.microsoft.com/office/2006/metadata/properties" ma:root="true" ma:fieldsID="9ccead0f321fb5b69ac4f098cc53c65b" ns2:_="" ns3:_="" ns4:_="">
    <xsd:import namespace="http://schemas.microsoft.com/sharepoint/v3/fields"/>
    <xsd:import namespace="c3ae728d-4bfd-46fe-b218-2830c7b691ee"/>
    <xsd:import namespace="8bac88fb-cf73-4b22-9c7a-d5e87133f847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3:_x0422__x0438__x043f__x0020__x0434__x043e__x043a__x0443__x043c__x0435__x043d__x0442__x0430_"/>
                <xsd:element ref="ns3:_x0414__x0435__x043d__x0435__x0436__x043d__x0430__x044f__x0020__x043f__x0440__x0438__x0432__x044f__x0437__x043a__x0430_" minOccurs="0"/>
                <xsd:element ref="ns3:_x0412__x0438__x0434_" minOccurs="0"/>
                <xsd:element ref="ns3:_x0420__x0435__x0433__x0438__x0441__x0442__x0440__x0430__x0446__x0438__x043e__x043d__x043d__x044b__x0439__x0020__x043d__x043e__x043c__x0435__x0440_" minOccurs="0"/>
                <xsd:element ref="ns3:_x041f__x0435__x0440__x0438__x043e__x0434__x0020__x0434__x0435__x0439__x0441__x0442__x0432__x0438__x044f_" minOccurs="0"/>
                <xsd:element ref="ns3:k87b3b138ff949f4af7079499fd83d20" minOccurs="0"/>
                <xsd:element ref="ns4:TaxCatchAll" minOccurs="0"/>
                <xsd:element ref="ns3:_x0421__x043b__x0443__x0436__x0431__x0430__x0020__x043a__x0443__x0440__x0430__x0442__x043e__x0440_" minOccurs="0"/>
                <xsd:element ref="ns3:dbo_x002e_vBashneftDepartments_ID" minOccurs="0"/>
                <xsd:element ref="ns3:_x0421__x043b__x0443__x0436__x0431__x0430__x0020__x043a__x0443__x0440__x0430__x0442__x043e__x0440__x003a__x0020__x0411__x043b__x043e__x04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Состояние" ma:default="Утверждена" ma:format="Dropdown" ma:internalName="_Status">
      <xsd:simpleType>
        <xsd:union memberTypes="dms:Text">
          <xsd:simpleType>
            <xsd:restriction base="dms:Choice">
              <xsd:enumeration value="Утверждена"/>
              <xsd:enumeration value="Аннулирована"/>
              <xsd:enumeration value="Иное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728d-4bfd-46fe-b218-2830c7b691e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9" ma:displayName="Тип документа" ma:default="Типовые формы договоров" ma:format="Dropdown" ma:internalName="_x0422__x0438__x043f__x0020__x0434__x043e__x043a__x0443__x043c__x0435__x043d__x0442__x0430_">
      <xsd:simpleType>
        <xsd:restriction base="dms:Choice">
          <xsd:enumeration value="Типовые формы договоров"/>
          <xsd:enumeration value="Типовые формы контрактов"/>
          <xsd:enumeration value="Документы, регламентирующие договорную деятельность Общества"/>
          <xsd:enumeration value="Иные"/>
        </xsd:restriction>
      </xsd:simpleType>
    </xsd:element>
    <xsd:element name="_x0414__x0435__x043d__x0435__x0436__x043d__x0430__x044f__x0020__x043f__x0440__x0438__x0432__x044f__x0437__x043a__x0430_" ma:index="10" nillable="true" ma:displayName="Денежная привязка" ma:default="Доходный" ma:format="Dropdown" ma:internalName="_x0414__x0435__x043d__x0435__x0436__x043d__x0430__x044f__x0020__x043f__x0440__x0438__x0432__x044f__x0437__x043a__x0430_">
      <xsd:simpleType>
        <xsd:restriction base="dms:Choice">
          <xsd:enumeration value="Доходный"/>
          <xsd:enumeration value="Расходный"/>
          <xsd:enumeration value="Прочее"/>
        </xsd:restriction>
      </xsd:simpleType>
    </xsd:element>
    <xsd:element name="_x0412__x0438__x0434_" ma:index="11" nillable="true" ma:displayName="Вид" ma:format="Dropdown" ma:internalName="_x0412__x0438__x0434_">
      <xsd:simpleType>
        <xsd:restriction base="dms:Choice">
          <xsd:enumeration value="Купля-продажа"/>
          <xsd:enumeration value="Поставка"/>
          <xsd:enumeration value="Мена"/>
          <xsd:enumeration value="Дарение"/>
          <xsd:enumeration value="Аренда"/>
          <xsd:enumeration value="Подряд"/>
          <xsd:enumeration value="Оказание услуг"/>
          <xsd:enumeration value="Перевозка"/>
          <xsd:enumeration value="Заем"/>
          <xsd:enumeration value="Кредит"/>
          <xsd:enumeration value="НИОКР"/>
          <xsd:enumeration value="Уступка"/>
          <xsd:enumeration value="Хранение"/>
          <xsd:enumeration value="Страхование"/>
          <xsd:enumeration value="Поручение"/>
          <xsd:enumeration value="Комиссия"/>
          <xsd:enumeration value="Агентирование"/>
          <xsd:enumeration value="Лицензионные/сублицензионные"/>
          <xsd:enumeration value="Смешанные"/>
          <xsd:enumeration value="Иной"/>
        </xsd:restriction>
      </xsd:simpleType>
    </xsd:element>
    <xsd:element name="_x0420__x0435__x0433__x0438__x0441__x0442__x0440__x0430__x0446__x0438__x043e__x043d__x043d__x044b__x0439__x0020__x043d__x043e__x043c__x0435__x0440_" ma:index="12" nillable="true" ma:displayName="Регистрационный номер" ma:internalName="_x0420__x0435__x0433__x0438__x0441__x0442__x0440__x0430__x0446__x0438__x043e__x043d__x043d__x044b__x0439__x0020__x043d__x043e__x043c__x0435__x0440_">
      <xsd:simpleType>
        <xsd:restriction base="dms:Text">
          <xsd:maxLength value="255"/>
        </xsd:restriction>
      </xsd:simpleType>
    </xsd:element>
    <xsd:element name="_x041f__x0435__x0440__x0438__x043e__x0434__x0020__x0434__x0435__x0439__x0441__x0442__x0432__x0438__x044f_" ma:index="13" nillable="true" ma:displayName="Период действия" ma:format="DateOnly" ma:internalName="_x041f__x0435__x0440__x0438__x043e__x0434__x0020__x0434__x0435__x0439__x0441__x0442__x0432__x0438__x044f_">
      <xsd:simpleType>
        <xsd:restriction base="dms:DateTime"/>
      </xsd:simpleType>
    </xsd:element>
    <xsd:element name="k87b3b138ff949f4af7079499fd83d20" ma:index="15" nillable="true" ma:taxonomy="true" ma:internalName="k87b3b138ff949f4af7079499fd83d20" ma:taxonomyFieldName="_x041f__x043e__x0434__x0440__x0430__x0437__x0434__x0435__x043b__x0435__x043d__x0438__x0435__x002d__x043a__x0443__x0440__x0430__x0442__x043e__x0440_" ma:displayName="Подразделение-куратор" ma:default="" ma:fieldId="{487b3b13-8ff9-49f4-af70-79499fd83d20}" ma:sspId="165bb298-67f8-49ed-bfef-e4e029771100" ma:termSetId="fa292646-d7a9-4b67-bd11-56b9dd2f0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x0421__x043b__x0443__x0436__x0431__x0430__x0020__x043a__x0443__x0440__x0430__x0442__x043e__x0440_" ma:index="17" nillable="true" ma:displayName="Служба куратор" ma:internalName="_x0421__x043b__x0443__x0436__x0431__x0430__x0020__x043a__x0443__x0440__x0430__x0442__x043e__x0440_">
      <xsd:complexType>
        <xsd:simpleContent>
          <xsd:extension base="dms:BusinessDataPrimaryField">
            <xsd:attribute name="BdcField" type="xsd:string" fixed="orgUnit_name"/>
            <xsd:attribute name="RelatedFieldWssStaticName" type="xsd:string" fixed="dbo_x002e_vBashneftDepartments_ID"/>
            <xsd:attribute name="SecondaryFieldBdcNames" type="xsd:string" fixed="5%20%D0%91%D0%BB%D0%BE%D0%BA%202"/>
            <xsd:attribute name="SecondaryFieldsWssStaticNames" type="xsd:string" fixed="141%20%5Fx0421%5F%5Fx043b%5F%5Fx0443%5F%5Fx0436%5F%5Fx0431%5F%5Fx0430%5F%5Fx0020%5F%5Fx043a%5F%5Fx0443%5F%5Fx0440%5F%5Fx0430%5F%5Fx0442%5F%5Fx043e%5F%5Fx0440%5F%5Fx003a%5F%5Fx0020%5F%5Fx0411%5F%5Fx043b%5F%5Fx043e%5F%5Fx043a%5F%204"/>
            <xsd:attribute name="SystemInstance" type="xsd:string" fixed="EmployeeDirectoryInstance"/>
            <xsd:attribute name="EntityNamespace" type="xsd:string" fixed="EmployeeDirectory"/>
            <xsd:attribute name="EntityName" type="xsd:string" fixed="dbo.vBashneftDepartments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bo_x002e_vBashneftDepartments_ID" ma:index="18" nillable="true" ma:displayName="dbo.vBashneftDepartments_ID" ma:hidden="true" ma:internalName="dbo_x002e_vBashneftDepartments_ID">
      <xsd:complexType>
        <xsd:simpleContent>
          <xsd:extension base="dms:BusinessDataSecondaryField">
            <xsd:attribute name="BdcField" type="xsd:string" fixed="dbo.vBashneftDepartments_ID"/>
          </xsd:extension>
        </xsd:simpleContent>
      </xsd:complexType>
    </xsd:element>
    <xsd:element name="_x0421__x043b__x0443__x0436__x0431__x0430__x0020__x043a__x0443__x0440__x0430__x0442__x043e__x0440__x003a__x0020__x0411__x043b__x043e__x043a_" ma:index="19" nillable="true" ma:displayName="Служба куратор: Блок" ma:internalName="_x0421__x043b__x0443__x0436__x0431__x0430__x0020__x043a__x0443__x0440__x0430__x0442__x043e__x0440__x003a__x0020__x0411__x043b__x043e__x043a_">
      <xsd:complexType>
        <xsd:simpleContent>
          <xsd:extension base="dms:BusinessDataSecondaryField">
            <xsd:attribute name="BdcField" type="xsd:string" fixed="Блок"/>
          </xsd:extension>
        </xsd:simple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88fb-cf73-4b22-9c7a-d5e87133f84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Столбец для захвата всех терминов таксономии" ma:hidden="true" ma:list="{e7de04b5-5194-431e-b510-5b6b6345f724}" ma:internalName="TaxCatchAll" ma:showField="CatchAllData" ma:web="8bac88fb-cf73-4b22-9c7a-d5e87133f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5__x0433__x0438__x0441__x0442__x0440__x0430__x0446__x0438__x043e__x043d__x043d__x044b__x0439__x0020__x043d__x043e__x043c__x0435__x0440_ xmlns="c3ae728d-4bfd-46fe-b218-2830c7b691ee" xsi:nil="true"/>
    <TaxCatchAll xmlns="8bac88fb-cf73-4b22-9c7a-d5e87133f847"/>
    <_x0414__x0435__x043d__x0435__x0436__x043d__x0430__x044f__x0020__x043f__x0440__x0438__x0432__x044f__x0437__x043a__x0430_ xmlns="c3ae728d-4bfd-46fe-b218-2830c7b691ee">Доходный</_x0414__x0435__x043d__x0435__x0436__x043d__x0430__x044f__x0020__x043f__x0440__x0438__x0432__x044f__x0437__x043a__x0430_>
    <dbo_x002e_vBashneftDepartments_ID xmlns="c3ae728d-4bfd-46fe-b218-2830c7b691ee" xsi:nil="true"/>
    <_Status xmlns="http://schemas.microsoft.com/sharepoint/v3/fields">Утверждена</_Status>
    <_x0421__x043b__x0443__x0436__x0431__x0430__x0020__x043a__x0443__x0440__x0430__x0442__x043e__x0440_ xmlns="c3ae728d-4bfd-46fe-b218-2830c7b691ee" xsi:nil="true" Resolved="true"/>
    <_x0422__x0438__x043f__x0020__x0434__x043e__x043a__x0443__x043c__x0435__x043d__x0442__x0430_ xmlns="c3ae728d-4bfd-46fe-b218-2830c7b691ee">Типовые формы договоров</_x0422__x0438__x043f__x0020__x0434__x043e__x043a__x0443__x043c__x0435__x043d__x0442__x0430_>
    <_x0412__x0438__x0434_ xmlns="c3ae728d-4bfd-46fe-b218-2830c7b691ee" xsi:nil="true"/>
    <k87b3b138ff949f4af7079499fd83d20 xmlns="c3ae728d-4bfd-46fe-b218-2830c7b691ee">
      <Terms xmlns="http://schemas.microsoft.com/office/infopath/2007/PartnerControls"/>
    </k87b3b138ff949f4af7079499fd83d20>
    <_x041f__x0435__x0440__x0438__x043e__x0434__x0020__x0434__x0435__x0439__x0441__x0442__x0432__x0438__x044f_ xmlns="c3ae728d-4bfd-46fe-b218-2830c7b691ee" xsi:nil="true"/>
    <_x0421__x043b__x0443__x0436__x0431__x0430__x0020__x043a__x0443__x0440__x0430__x0442__x043e__x0440__x003a__x0020__x0411__x043b__x043e__x043a_ xmlns="c3ae728d-4bfd-46fe-b218-2830c7b691ee" xsi:nil="true"/>
  </documentManagement>
</p:properties>
</file>

<file path=customXml/itemProps1.xml><?xml version="1.0" encoding="utf-8"?>
<ds:datastoreItem xmlns:ds="http://schemas.openxmlformats.org/officeDocument/2006/customXml" ds:itemID="{464788C9-2863-4158-8435-D53D93E76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4DCA5D-73C8-4F9C-956C-7222CC2B4A1C}"/>
</file>

<file path=customXml/itemProps3.xml><?xml version="1.0" encoding="utf-8"?>
<ds:datastoreItem xmlns:ds="http://schemas.openxmlformats.org/officeDocument/2006/customXml" ds:itemID="{0D1F9C14-7A14-4E96-A84A-065B17D39879}"/>
</file>

<file path=customXml/itemProps4.xml><?xml version="1.0" encoding="utf-8"?>
<ds:datastoreItem xmlns:ds="http://schemas.openxmlformats.org/officeDocument/2006/customXml" ds:itemID="{6258A0A3-66D4-4896-BEAA-601CE690A6F2}"/>
</file>

<file path=docProps/app.xml><?xml version="1.0" encoding="utf-8"?>
<Properties xmlns="http://schemas.openxmlformats.org/officeDocument/2006/extended-properties" xmlns:vt="http://schemas.openxmlformats.org/officeDocument/2006/docPropsVTypes">
  <Template>5241A9D4.dotm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Позднова Мария Михайловна</cp:lastModifiedBy>
  <cp:revision>2</cp:revision>
  <dcterms:created xsi:type="dcterms:W3CDTF">2020-09-02T17:58:00Z</dcterms:created>
  <dcterms:modified xsi:type="dcterms:W3CDTF">2020-09-02T17:58:00Z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0x010100083246C57E796E4597B764BF582233E9</vt:lpwstr>
  </property>
</Properties>
</file>