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5ADAA" w14:textId="77777777" w:rsidR="00694FAC" w:rsidRPr="009C418D" w:rsidRDefault="00694FAC" w:rsidP="009C0BD2">
      <w:pPr>
        <w:pStyle w:val="a5"/>
        <w:spacing w:after="0"/>
        <w:jc w:val="center"/>
        <w:outlineLvl w:val="0"/>
        <w:rPr>
          <w:rFonts w:ascii="Times New Roman" w:hAnsi="Times New Roman"/>
          <w:b/>
          <w:spacing w:val="0"/>
          <w:sz w:val="24"/>
          <w:szCs w:val="24"/>
        </w:rPr>
      </w:pPr>
    </w:p>
    <w:p w14:paraId="62AECFC3" w14:textId="77777777" w:rsidR="00036F9D" w:rsidRPr="00036F9D" w:rsidRDefault="00036F9D" w:rsidP="00036F9D">
      <w:pPr>
        <w:jc w:val="center"/>
        <w:rPr>
          <w:rFonts w:eastAsiaTheme="minorHAnsi"/>
          <w:sz w:val="24"/>
          <w:szCs w:val="24"/>
          <w:lang w:eastAsia="en-US"/>
        </w:rPr>
      </w:pPr>
    </w:p>
    <w:p w14:paraId="240C117C" w14:textId="45A8B87C" w:rsidR="00C17167" w:rsidRDefault="00D73F7F" w:rsidP="00D73F7F">
      <w:pPr>
        <w:jc w:val="right"/>
        <w:rPr>
          <w:sz w:val="24"/>
          <w:szCs w:val="24"/>
          <w:lang w:eastAsia="en-US"/>
        </w:rPr>
      </w:pPr>
      <w:bookmarkStart w:id="0" w:name="_Toc15293999"/>
      <w:bookmarkStart w:id="1" w:name="_Toc15542973"/>
      <w:r w:rsidRPr="000350F7">
        <w:rPr>
          <w:sz w:val="24"/>
          <w:szCs w:val="24"/>
          <w:lang w:eastAsia="en-US"/>
        </w:rPr>
        <w:t>Приложение</w:t>
      </w:r>
      <w:r w:rsidR="00C17167">
        <w:rPr>
          <w:sz w:val="24"/>
          <w:szCs w:val="24"/>
          <w:lang w:eastAsia="en-US"/>
        </w:rPr>
        <w:t xml:space="preserve"> </w:t>
      </w:r>
      <w:r w:rsidR="00AE044B">
        <w:rPr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№7.1"/>
            </w:textInput>
          </w:ffData>
        </w:fldChar>
      </w:r>
      <w:r w:rsidR="00AE044B">
        <w:rPr>
          <w:sz w:val="24"/>
          <w:szCs w:val="24"/>
        </w:rPr>
        <w:instrText xml:space="preserve"> FORMTEXT </w:instrText>
      </w:r>
      <w:r w:rsidR="00AE044B">
        <w:rPr>
          <w:sz w:val="24"/>
          <w:szCs w:val="24"/>
        </w:rPr>
      </w:r>
      <w:r w:rsidR="00AE044B">
        <w:rPr>
          <w:sz w:val="24"/>
          <w:szCs w:val="24"/>
        </w:rPr>
        <w:fldChar w:fldCharType="separate"/>
      </w:r>
      <w:bookmarkStart w:id="2" w:name="_GoBack"/>
      <w:r w:rsidR="00AE044B">
        <w:rPr>
          <w:noProof/>
          <w:sz w:val="24"/>
          <w:szCs w:val="24"/>
        </w:rPr>
        <w:t>№7.1</w:t>
      </w:r>
      <w:bookmarkEnd w:id="2"/>
      <w:r w:rsidR="00AE044B">
        <w:rPr>
          <w:sz w:val="24"/>
          <w:szCs w:val="24"/>
        </w:rPr>
        <w:fldChar w:fldCharType="end"/>
      </w:r>
      <w:r w:rsidRPr="000350F7">
        <w:rPr>
          <w:sz w:val="24"/>
          <w:szCs w:val="24"/>
          <w:lang w:eastAsia="en-US"/>
        </w:rPr>
        <w:t xml:space="preserve"> </w:t>
      </w:r>
    </w:p>
    <w:p w14:paraId="16588BA4" w14:textId="7E99EAC7" w:rsidR="00C17167" w:rsidRDefault="00D73F7F" w:rsidP="00D73F7F">
      <w:pPr>
        <w:jc w:val="right"/>
        <w:rPr>
          <w:sz w:val="24"/>
          <w:szCs w:val="24"/>
        </w:rPr>
      </w:pPr>
      <w:r w:rsidRPr="000350F7">
        <w:rPr>
          <w:sz w:val="24"/>
          <w:szCs w:val="24"/>
          <w:lang w:eastAsia="en-US"/>
        </w:rPr>
        <w:t xml:space="preserve">к </w:t>
      </w:r>
      <w:r w:rsidR="00AE044B">
        <w:rPr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Договору________________"/>
            </w:textInput>
          </w:ffData>
        </w:fldChar>
      </w:r>
      <w:r w:rsidR="00AE044B">
        <w:rPr>
          <w:sz w:val="24"/>
          <w:szCs w:val="24"/>
        </w:rPr>
        <w:instrText xml:space="preserve"> FORMTEXT </w:instrText>
      </w:r>
      <w:r w:rsidR="00AE044B">
        <w:rPr>
          <w:sz w:val="24"/>
          <w:szCs w:val="24"/>
        </w:rPr>
      </w:r>
      <w:r w:rsidR="00AE044B">
        <w:rPr>
          <w:sz w:val="24"/>
          <w:szCs w:val="24"/>
        </w:rPr>
        <w:fldChar w:fldCharType="separate"/>
      </w:r>
      <w:r w:rsidR="00AE044B">
        <w:rPr>
          <w:noProof/>
          <w:sz w:val="24"/>
          <w:szCs w:val="24"/>
        </w:rPr>
        <w:t>Договору________________</w:t>
      </w:r>
      <w:r w:rsidR="00AE044B">
        <w:rPr>
          <w:sz w:val="24"/>
          <w:szCs w:val="24"/>
        </w:rPr>
        <w:fldChar w:fldCharType="end"/>
      </w:r>
    </w:p>
    <w:p w14:paraId="5C7A9916" w14:textId="0092825D" w:rsidR="00D73F7F" w:rsidRDefault="00D73F7F" w:rsidP="00D73F7F">
      <w:pPr>
        <w:jc w:val="right"/>
        <w:rPr>
          <w:sz w:val="24"/>
          <w:szCs w:val="24"/>
        </w:rPr>
      </w:pPr>
      <w:r w:rsidRPr="000350F7">
        <w:rPr>
          <w:sz w:val="24"/>
          <w:szCs w:val="24"/>
          <w:lang w:eastAsia="en-US"/>
        </w:rPr>
        <w:t>№</w:t>
      </w:r>
      <w:r w:rsidR="000350F7" w:rsidRPr="000350F7">
        <w:rPr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 w:rsidR="000350F7" w:rsidRPr="000350F7">
        <w:rPr>
          <w:sz w:val="24"/>
          <w:szCs w:val="24"/>
        </w:rPr>
        <w:instrText xml:space="preserve"> FORMTEXT </w:instrText>
      </w:r>
      <w:r w:rsidR="000350F7" w:rsidRPr="000350F7">
        <w:rPr>
          <w:sz w:val="24"/>
          <w:szCs w:val="24"/>
        </w:rPr>
      </w:r>
      <w:r w:rsidR="000350F7" w:rsidRPr="000350F7">
        <w:rPr>
          <w:sz w:val="24"/>
          <w:szCs w:val="24"/>
        </w:rPr>
        <w:fldChar w:fldCharType="separate"/>
      </w:r>
      <w:r w:rsidR="000350F7" w:rsidRPr="000350F7">
        <w:rPr>
          <w:noProof/>
          <w:sz w:val="24"/>
          <w:szCs w:val="24"/>
        </w:rPr>
        <w:t>________</w:t>
      </w:r>
      <w:r w:rsidR="000350F7" w:rsidRPr="000350F7">
        <w:rPr>
          <w:sz w:val="24"/>
          <w:szCs w:val="24"/>
        </w:rPr>
        <w:fldChar w:fldCharType="end"/>
      </w:r>
      <w:r w:rsidRPr="000350F7">
        <w:rPr>
          <w:sz w:val="24"/>
          <w:szCs w:val="24"/>
          <w:lang w:eastAsia="en-US"/>
        </w:rPr>
        <w:t xml:space="preserve">от </w:t>
      </w:r>
      <w:r w:rsidR="000350F7">
        <w:rPr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&quot;___&quot;______20__г."/>
            </w:textInput>
          </w:ffData>
        </w:fldChar>
      </w:r>
      <w:r w:rsidR="000350F7">
        <w:rPr>
          <w:sz w:val="24"/>
          <w:szCs w:val="24"/>
        </w:rPr>
        <w:instrText xml:space="preserve"> FORMTEXT </w:instrText>
      </w:r>
      <w:r w:rsidR="000350F7">
        <w:rPr>
          <w:sz w:val="24"/>
          <w:szCs w:val="24"/>
        </w:rPr>
      </w:r>
      <w:r w:rsidR="000350F7">
        <w:rPr>
          <w:sz w:val="24"/>
          <w:szCs w:val="24"/>
        </w:rPr>
        <w:fldChar w:fldCharType="separate"/>
      </w:r>
      <w:r w:rsidR="000350F7">
        <w:rPr>
          <w:noProof/>
          <w:sz w:val="24"/>
          <w:szCs w:val="24"/>
        </w:rPr>
        <w:t>"___"______20__г.</w:t>
      </w:r>
      <w:r w:rsidR="000350F7">
        <w:rPr>
          <w:sz w:val="24"/>
          <w:szCs w:val="24"/>
        </w:rPr>
        <w:fldChar w:fldCharType="end"/>
      </w:r>
    </w:p>
    <w:p w14:paraId="57E26553" w14:textId="77777777" w:rsidR="000350F7" w:rsidRDefault="000350F7" w:rsidP="00D73F7F">
      <w:pPr>
        <w:pStyle w:val="2"/>
        <w:keepLines/>
        <w:spacing w:before="0" w:after="0"/>
        <w:jc w:val="center"/>
        <w:rPr>
          <w:rFonts w:cs="Times New Roman"/>
          <w:i w:val="0"/>
          <w:iCs w:val="0"/>
          <w:caps/>
          <w:sz w:val="24"/>
          <w:szCs w:val="26"/>
          <w:lang w:eastAsia="en-US"/>
        </w:rPr>
      </w:pPr>
    </w:p>
    <w:p w14:paraId="1E6B7046" w14:textId="77777777" w:rsidR="00D73F7F" w:rsidRPr="000350F7" w:rsidRDefault="00D73F7F" w:rsidP="00D73F7F">
      <w:pPr>
        <w:pStyle w:val="2"/>
        <w:keepLines/>
        <w:spacing w:before="0" w:after="0"/>
        <w:jc w:val="center"/>
        <w:rPr>
          <w:rFonts w:ascii="Times New Roman" w:hAnsi="Times New Roman" w:cs="Times New Roman"/>
          <w:i w:val="0"/>
          <w:iCs w:val="0"/>
          <w:caps/>
          <w:sz w:val="24"/>
          <w:szCs w:val="26"/>
          <w:lang w:eastAsia="en-US"/>
        </w:rPr>
      </w:pPr>
      <w:r w:rsidRPr="000350F7">
        <w:rPr>
          <w:rFonts w:ascii="Times New Roman" w:hAnsi="Times New Roman" w:cs="Times New Roman"/>
          <w:i w:val="0"/>
          <w:iCs w:val="0"/>
          <w:caps/>
          <w:sz w:val="24"/>
          <w:szCs w:val="26"/>
          <w:lang w:eastAsia="en-US"/>
        </w:rPr>
        <w:t xml:space="preserve">форма АКТа О </w:t>
      </w:r>
      <w:bookmarkEnd w:id="0"/>
      <w:bookmarkEnd w:id="1"/>
      <w:r w:rsidRPr="000350F7">
        <w:rPr>
          <w:rFonts w:ascii="Times New Roman" w:hAnsi="Times New Roman" w:cs="Times New Roman"/>
          <w:i w:val="0"/>
          <w:iCs w:val="0"/>
          <w:caps/>
          <w:sz w:val="24"/>
          <w:szCs w:val="26"/>
          <w:lang w:eastAsia="en-US"/>
        </w:rPr>
        <w:t>невыборке</w:t>
      </w:r>
    </w:p>
    <w:p w14:paraId="1ABEF118" w14:textId="77777777" w:rsidR="00D73F7F" w:rsidRDefault="00D73F7F" w:rsidP="00D73F7F">
      <w:pPr>
        <w:rPr>
          <w:lang w:eastAsia="en-US"/>
        </w:rPr>
      </w:pPr>
    </w:p>
    <w:p w14:paraId="223FC36A" w14:textId="77777777" w:rsidR="00D73F7F" w:rsidRPr="002302C9" w:rsidRDefault="00D73F7F" w:rsidP="00D73F7F">
      <w:pPr>
        <w:pStyle w:val="2"/>
        <w:keepLines/>
        <w:spacing w:before="0" w:after="0"/>
        <w:jc w:val="both"/>
        <w:rPr>
          <w:rFonts w:cs="Times New Roman"/>
          <w:i w:val="0"/>
          <w:iCs w:val="0"/>
          <w:caps/>
          <w:sz w:val="24"/>
          <w:szCs w:val="26"/>
          <w:lang w:eastAsia="en-US"/>
        </w:rPr>
      </w:pPr>
    </w:p>
    <w:p w14:paraId="03388BEF" w14:textId="19B96CC0" w:rsidR="00D73F7F" w:rsidRPr="002302C9" w:rsidRDefault="00D73F7F" w:rsidP="00D73F7F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302C9">
        <w:rPr>
          <w:rFonts w:ascii="Times New Roman" w:hAnsi="Times New Roman" w:cs="Times New Roman"/>
          <w:color w:val="000000"/>
          <w:sz w:val="24"/>
          <w:szCs w:val="24"/>
        </w:rPr>
        <w:t xml:space="preserve">АКТ </w:t>
      </w:r>
      <w:r w:rsidRPr="00053C85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 w:rsidRPr="00053C85">
        <w:rPr>
          <w:rFonts w:ascii="Times New Roman" w:hAnsi="Times New Roman" w:cs="Times New Roman"/>
          <w:color w:val="000000"/>
          <w:sz w:val="24"/>
          <w:szCs w:val="24"/>
        </w:rPr>
        <w:t>невыборке</w:t>
      </w:r>
      <w:proofErr w:type="spellEnd"/>
      <w:r w:rsidR="00A544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02C9">
        <w:rPr>
          <w:rFonts w:ascii="Times New Roman" w:hAnsi="Times New Roman" w:cs="Times New Roman"/>
          <w:color w:val="000000"/>
          <w:sz w:val="24"/>
          <w:szCs w:val="24"/>
        </w:rPr>
        <w:t>№ _________</w:t>
      </w:r>
    </w:p>
    <w:p w14:paraId="2B5CFBCF" w14:textId="77777777" w:rsidR="00D73F7F" w:rsidRPr="002302C9" w:rsidRDefault="00D73F7F" w:rsidP="00D73F7F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</w:p>
    <w:p w14:paraId="2934FF95" w14:textId="77777777" w:rsidR="00D73F7F" w:rsidRPr="002302C9" w:rsidRDefault="00D73F7F" w:rsidP="00D73F7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02C9">
        <w:rPr>
          <w:rFonts w:ascii="Times New Roman" w:hAnsi="Times New Roman" w:cs="Times New Roman"/>
          <w:color w:val="000000"/>
          <w:sz w:val="24"/>
          <w:szCs w:val="24"/>
        </w:rPr>
        <w:t xml:space="preserve">      «___» ___________ 20____ года                                                                      г. ___________</w:t>
      </w:r>
    </w:p>
    <w:p w14:paraId="713DB744" w14:textId="77777777" w:rsidR="00D73F7F" w:rsidRPr="002302C9" w:rsidRDefault="00D73F7F" w:rsidP="00D73F7F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</w:p>
    <w:p w14:paraId="67AC981F" w14:textId="77777777" w:rsidR="00D73F7F" w:rsidRDefault="00D73F7F" w:rsidP="00D73F7F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6354D72B" w14:textId="77777777" w:rsidR="00D73F7F" w:rsidRDefault="00D73F7F" w:rsidP="00D73F7F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Местонахождение консигнационного склада</w:t>
      </w:r>
      <w:r w:rsidRPr="002302C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14:paraId="48CF7AC4" w14:textId="77777777" w:rsidR="00D73F7F" w:rsidRDefault="00D73F7F" w:rsidP="00D73F7F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5AA58B7E" w14:textId="77777777" w:rsidR="00D73F7F" w:rsidRDefault="00D73F7F" w:rsidP="00D73F7F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Транспортное (-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средство (-а) (марка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гос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номер): </w:t>
      </w:r>
      <w:r w:rsidRPr="002302C9">
        <w:rPr>
          <w:rFonts w:ascii="Times New Roman" w:hAnsi="Times New Roman" w:cs="Times New Roman"/>
          <w:color w:val="000000"/>
          <w:sz w:val="24"/>
          <w:szCs w:val="24"/>
        </w:rPr>
        <w:t>______________________________</w:t>
      </w:r>
    </w:p>
    <w:p w14:paraId="1BE535E5" w14:textId="77777777" w:rsidR="00D73F7F" w:rsidRPr="002302C9" w:rsidRDefault="00D73F7F" w:rsidP="00D73F7F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Время начала отгрузки Товара:</w:t>
      </w:r>
    </w:p>
    <w:p w14:paraId="435152DB" w14:textId="77777777" w:rsidR="00D73F7F" w:rsidRPr="002302C9" w:rsidRDefault="00D73F7F" w:rsidP="00D73F7F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Время и дата прибытия к консигнационному складу: _____________________</w:t>
      </w:r>
      <w:r w:rsidRPr="002302C9">
        <w:rPr>
          <w:rFonts w:ascii="Times New Roman" w:hAnsi="Times New Roman" w:cs="Times New Roman"/>
          <w:color w:val="000000"/>
          <w:sz w:val="24"/>
          <w:szCs w:val="24"/>
        </w:rPr>
        <w:t xml:space="preserve">__ </w:t>
      </w:r>
    </w:p>
    <w:p w14:paraId="21E46C09" w14:textId="77777777" w:rsidR="00D73F7F" w:rsidRDefault="00D73F7F" w:rsidP="00D73F7F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Количество выбранного Товара:</w:t>
      </w:r>
    </w:p>
    <w:p w14:paraId="53114BE4" w14:textId="77777777" w:rsidR="00D73F7F" w:rsidRDefault="00D73F7F" w:rsidP="00D73F7F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невыбранного Товара:_______________________________________ </w:t>
      </w:r>
    </w:p>
    <w:p w14:paraId="599953A0" w14:textId="77777777" w:rsidR="00D73F7F" w:rsidRPr="002302C9" w:rsidRDefault="00D73F7F" w:rsidP="00D73F7F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Причина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невыборки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Товара ____________________________________________</w:t>
      </w:r>
    </w:p>
    <w:p w14:paraId="6A2A0D3F" w14:textId="77777777" w:rsidR="00D73F7F" w:rsidRPr="002302C9" w:rsidRDefault="00D73F7F" w:rsidP="00D73F7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A4B07D8" w14:textId="77777777" w:rsidR="00D73F7F" w:rsidRDefault="00D73F7F" w:rsidP="00D73F7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Приложения:</w:t>
      </w:r>
    </w:p>
    <w:p w14:paraId="5B78E121" w14:textId="77777777" w:rsidR="00D73F7F" w:rsidRDefault="00D73F7F" w:rsidP="00D73F7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1.</w:t>
      </w:r>
    </w:p>
    <w:p w14:paraId="47618BE6" w14:textId="77777777" w:rsidR="00D73F7F" w:rsidRDefault="00D73F7F" w:rsidP="00D73F7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2.</w:t>
      </w:r>
    </w:p>
    <w:p w14:paraId="0440D964" w14:textId="77777777" w:rsidR="00D73F7F" w:rsidRDefault="00D73F7F" w:rsidP="00D73F7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3.</w:t>
      </w:r>
    </w:p>
    <w:p w14:paraId="46E074D8" w14:textId="77777777" w:rsidR="00D73F7F" w:rsidRDefault="00D73F7F" w:rsidP="00D73F7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EF600E" w14:textId="77777777" w:rsidR="00D73F7F" w:rsidRDefault="00D73F7F" w:rsidP="00D73F7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Представитель Покупателя </w:t>
      </w:r>
    </w:p>
    <w:p w14:paraId="1944CDE8" w14:textId="77777777" w:rsidR="00D73F7F" w:rsidRDefault="00D73F7F" w:rsidP="00D73F7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 доверенности №___ от____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_________________________________</w:t>
      </w:r>
    </w:p>
    <w:p w14:paraId="7F9C086E" w14:textId="77777777" w:rsidR="00D73F7F" w:rsidRPr="002302C9" w:rsidRDefault="00D73F7F" w:rsidP="00D73F7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AC84CB" w14:textId="77777777" w:rsidR="00D73F7F" w:rsidRDefault="00D73F7F" w:rsidP="00D73F7F">
      <w:pPr>
        <w:pStyle w:val="ConsPlusNonformat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6F3F34" w14:textId="77777777" w:rsidR="00D73F7F" w:rsidRDefault="00D73F7F" w:rsidP="00D73F7F">
      <w:pPr>
        <w:pStyle w:val="ConsPlusNonformat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СОГЛАСОВАНО В КАЧЕСТВЕ ФОРМЫ:</w:t>
      </w:r>
    </w:p>
    <w:p w14:paraId="4C3908BB" w14:textId="77777777" w:rsidR="00ED4CF6" w:rsidRDefault="00ED4CF6" w:rsidP="00FF2ADA">
      <w:pPr>
        <w:pStyle w:val="a3"/>
        <w:spacing w:after="120"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E197D42" w14:textId="765C4E19" w:rsidR="00EF7EB3" w:rsidRPr="002D61AA" w:rsidRDefault="00EF7EB3" w:rsidP="00EF7EB3">
      <w:pPr>
        <w:spacing w:after="160" w:line="259" w:lineRule="auto"/>
        <w:jc w:val="center"/>
        <w:rPr>
          <w:rFonts w:eastAsiaTheme="minorHAnsi"/>
          <w:b/>
          <w:snapToGrid w:val="0"/>
          <w:sz w:val="24"/>
          <w:szCs w:val="24"/>
          <w:lang w:eastAsia="en-US"/>
        </w:rPr>
      </w:pPr>
      <w:r>
        <w:rPr>
          <w:rFonts w:eastAsiaTheme="minorHAnsi"/>
          <w:b/>
          <w:snapToGrid w:val="0"/>
          <w:sz w:val="24"/>
          <w:szCs w:val="24"/>
          <w:lang w:eastAsia="en-US"/>
        </w:rPr>
        <w:t>П</w:t>
      </w:r>
      <w:r w:rsidRPr="002D61AA">
        <w:rPr>
          <w:rFonts w:eastAsiaTheme="minorHAnsi"/>
          <w:b/>
          <w:snapToGrid w:val="0"/>
          <w:sz w:val="24"/>
          <w:szCs w:val="24"/>
          <w:lang w:eastAsia="en-US"/>
        </w:rPr>
        <w:t xml:space="preserve">одписи Сторон: </w:t>
      </w:r>
    </w:p>
    <w:p w14:paraId="32E739C6" w14:textId="77777777" w:rsidR="00EF7EB3" w:rsidRPr="002D61AA" w:rsidRDefault="00EF7EB3" w:rsidP="00EF7EB3">
      <w:pPr>
        <w:spacing w:after="160" w:line="259" w:lineRule="auto"/>
        <w:jc w:val="center"/>
        <w:rPr>
          <w:rFonts w:eastAsiaTheme="minorHAnsi"/>
          <w:b/>
          <w:snapToGrid w:val="0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6"/>
        <w:gridCol w:w="4669"/>
      </w:tblGrid>
      <w:tr w:rsidR="00EF7EB3" w:rsidRPr="002D61AA" w14:paraId="1A8A338D" w14:textId="77777777" w:rsidTr="00250AA0">
        <w:tc>
          <w:tcPr>
            <w:tcW w:w="4686" w:type="dxa"/>
            <w:hideMark/>
          </w:tcPr>
          <w:p w14:paraId="6BA030E0" w14:textId="77777777" w:rsidR="00EF7EB3" w:rsidRPr="002D61AA" w:rsidRDefault="00EF7EB3" w:rsidP="00250AA0">
            <w:pPr>
              <w:spacing w:after="120"/>
              <w:ind w:right="8"/>
              <w:jc w:val="both"/>
              <w:rPr>
                <w:sz w:val="24"/>
                <w:szCs w:val="24"/>
                <w:highlight w:val="lightGray"/>
              </w:rPr>
            </w:pPr>
            <w:r w:rsidRPr="002D61AA">
              <w:rPr>
                <w:b/>
                <w:bCs/>
                <w:sz w:val="24"/>
                <w:szCs w:val="24"/>
              </w:rPr>
              <w:t xml:space="preserve">Покупатель </w:t>
            </w:r>
          </w:p>
          <w:p w14:paraId="7B7FFA4E" w14:textId="77777777" w:rsidR="00EF7EB3" w:rsidRPr="002D61AA" w:rsidRDefault="00EF7EB3" w:rsidP="00250AA0">
            <w:pPr>
              <w:spacing w:after="120"/>
              <w:ind w:right="8"/>
              <w:jc w:val="both"/>
              <w:rPr>
                <w:sz w:val="24"/>
                <w:szCs w:val="24"/>
              </w:rPr>
            </w:pPr>
            <w:r w:rsidRPr="002D61A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2D61AA">
              <w:rPr>
                <w:sz w:val="24"/>
                <w:szCs w:val="24"/>
              </w:rPr>
              <w:instrText xml:space="preserve"> FORMTEXT </w:instrText>
            </w:r>
            <w:r w:rsidRPr="002D61AA">
              <w:rPr>
                <w:sz w:val="24"/>
                <w:szCs w:val="24"/>
              </w:rPr>
            </w:r>
            <w:r w:rsidRPr="002D61AA">
              <w:rPr>
                <w:sz w:val="24"/>
                <w:szCs w:val="24"/>
              </w:rPr>
              <w:fldChar w:fldCharType="separate"/>
            </w:r>
            <w:r w:rsidRPr="002D61AA">
              <w:rPr>
                <w:noProof/>
                <w:sz w:val="24"/>
                <w:szCs w:val="24"/>
              </w:rPr>
              <w:t>_____________________/______________/</w:t>
            </w:r>
            <w:r w:rsidRPr="002D61AA">
              <w:rPr>
                <w:sz w:val="24"/>
                <w:szCs w:val="24"/>
              </w:rPr>
              <w:fldChar w:fldCharType="end"/>
            </w:r>
          </w:p>
        </w:tc>
        <w:tc>
          <w:tcPr>
            <w:tcW w:w="4669" w:type="dxa"/>
            <w:hideMark/>
          </w:tcPr>
          <w:p w14:paraId="77B28921" w14:textId="77777777" w:rsidR="00EF7EB3" w:rsidRPr="002D61AA" w:rsidRDefault="00EF7EB3" w:rsidP="00250AA0">
            <w:pPr>
              <w:spacing w:after="120"/>
              <w:ind w:right="8"/>
              <w:jc w:val="both"/>
              <w:rPr>
                <w:b/>
                <w:bCs/>
                <w:sz w:val="24"/>
                <w:szCs w:val="24"/>
              </w:rPr>
            </w:pPr>
            <w:r w:rsidRPr="002D61AA">
              <w:rPr>
                <w:b/>
                <w:bCs/>
                <w:sz w:val="24"/>
                <w:szCs w:val="24"/>
              </w:rPr>
              <w:t xml:space="preserve">Поставщик   </w:t>
            </w:r>
          </w:p>
          <w:p w14:paraId="1743AE80" w14:textId="77777777" w:rsidR="00EF7EB3" w:rsidRPr="002D61AA" w:rsidRDefault="00EF7EB3" w:rsidP="00250AA0">
            <w:pPr>
              <w:spacing w:after="120"/>
              <w:ind w:right="8"/>
              <w:jc w:val="both"/>
              <w:rPr>
                <w:sz w:val="24"/>
                <w:szCs w:val="24"/>
              </w:rPr>
            </w:pPr>
            <w:r w:rsidRPr="002D61A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2D61AA">
              <w:rPr>
                <w:sz w:val="24"/>
                <w:szCs w:val="24"/>
              </w:rPr>
              <w:instrText xml:space="preserve"> FORMTEXT </w:instrText>
            </w:r>
            <w:r w:rsidRPr="002D61AA">
              <w:rPr>
                <w:sz w:val="24"/>
                <w:szCs w:val="24"/>
              </w:rPr>
            </w:r>
            <w:r w:rsidRPr="002D61AA">
              <w:rPr>
                <w:sz w:val="24"/>
                <w:szCs w:val="24"/>
              </w:rPr>
              <w:fldChar w:fldCharType="separate"/>
            </w:r>
            <w:r w:rsidRPr="002D61AA">
              <w:rPr>
                <w:noProof/>
                <w:sz w:val="24"/>
                <w:szCs w:val="24"/>
              </w:rPr>
              <w:t>_____________________/______________/</w:t>
            </w:r>
            <w:r w:rsidRPr="002D61AA">
              <w:rPr>
                <w:sz w:val="24"/>
                <w:szCs w:val="24"/>
              </w:rPr>
              <w:fldChar w:fldCharType="end"/>
            </w:r>
          </w:p>
        </w:tc>
      </w:tr>
    </w:tbl>
    <w:p w14:paraId="3DFBBA0D" w14:textId="77777777" w:rsidR="0097189E" w:rsidRPr="009E1E77" w:rsidRDefault="0097189E" w:rsidP="008F67C7">
      <w:pPr>
        <w:pStyle w:val="a5"/>
        <w:spacing w:after="0"/>
        <w:outlineLvl w:val="0"/>
      </w:pPr>
    </w:p>
    <w:sectPr w:rsidR="0097189E" w:rsidRPr="009E1E77" w:rsidSect="00A11B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567" w:right="900" w:bottom="567" w:left="1134" w:header="391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04CA37" w14:textId="77777777" w:rsidR="006D1B69" w:rsidRDefault="006D1B69">
      <w:r>
        <w:separator/>
      </w:r>
    </w:p>
  </w:endnote>
  <w:endnote w:type="continuationSeparator" w:id="0">
    <w:p w14:paraId="357438F6" w14:textId="77777777" w:rsidR="006D1B69" w:rsidRDefault="006D1B69">
      <w:r>
        <w:continuationSeparator/>
      </w:r>
    </w:p>
  </w:endnote>
  <w:endnote w:type="continuationNotice" w:id="1">
    <w:p w14:paraId="68F4EC4C" w14:textId="77777777" w:rsidR="006D1B69" w:rsidRDefault="006D1B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71942" w14:textId="01BBC205" w:rsidR="001013C9" w:rsidRPr="001013C9" w:rsidRDefault="001013C9" w:rsidP="001013C9">
    <w:pPr>
      <w:pStyle w:val="a7"/>
    </w:pPr>
    <w:r w:rsidRPr="001013C9"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FEF20A" w14:textId="7A0B5F5B" w:rsidR="005A764A" w:rsidRPr="001013C9" w:rsidRDefault="001013C9" w:rsidP="001013C9">
    <w:pPr>
      <w:pStyle w:val="a6"/>
      <w:rPr>
        <w:rFonts w:ascii="Times New Roman" w:hAnsi="Times New Roman"/>
      </w:rPr>
    </w:pPr>
    <w:r w:rsidRPr="001013C9">
      <w:rPr>
        <w:rFonts w:ascii="Times New Roman" w:hAnsi="Times New Roman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84D67" w14:textId="21562AFC" w:rsidR="001013C9" w:rsidRPr="001013C9" w:rsidRDefault="001013C9" w:rsidP="001013C9">
    <w:pPr>
      <w:pStyle w:val="a7"/>
    </w:pPr>
    <w:r w:rsidRPr="001013C9"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883BE8" w14:textId="77777777" w:rsidR="006D1B69" w:rsidRDefault="006D1B69">
      <w:r>
        <w:separator/>
      </w:r>
    </w:p>
  </w:footnote>
  <w:footnote w:type="continuationSeparator" w:id="0">
    <w:p w14:paraId="4F7F429D" w14:textId="77777777" w:rsidR="006D1B69" w:rsidRDefault="006D1B69">
      <w:r>
        <w:continuationSeparator/>
      </w:r>
    </w:p>
  </w:footnote>
  <w:footnote w:type="continuationNotice" w:id="1">
    <w:p w14:paraId="79D9FA16" w14:textId="77777777" w:rsidR="006D1B69" w:rsidRDefault="006D1B6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A70E08" w14:textId="77777777" w:rsidR="001013C9" w:rsidRDefault="001013C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EFBCD" w14:textId="77777777" w:rsidR="001013C9" w:rsidRDefault="001013C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4FA88" w14:textId="12117A67" w:rsidR="001013C9" w:rsidRDefault="00770C37">
    <w:pPr>
      <w:pStyle w:val="a6"/>
    </w:pPr>
    <w:r>
      <w:rPr>
        <w:noProof/>
      </w:rPr>
      <w:pict w14:anchorId="439179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4pt;height:14.4pt" o:bullet="t">
        <v:imagedata r:id="rId1" o:title="mso7B4F"/>
      </v:shape>
    </w:pict>
  </w:numPicBullet>
  <w:abstractNum w:abstractNumId="0" w15:restartNumberingAfterBreak="0">
    <w:nsid w:val="017215EA"/>
    <w:multiLevelType w:val="multilevel"/>
    <w:tmpl w:val="CA64F9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1F026B"/>
    <w:multiLevelType w:val="multilevel"/>
    <w:tmpl w:val="CA64F9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C844DF9"/>
    <w:multiLevelType w:val="hybridMultilevel"/>
    <w:tmpl w:val="46D6CB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81EBD"/>
    <w:multiLevelType w:val="multilevel"/>
    <w:tmpl w:val="F432B092"/>
    <w:lvl w:ilvl="0">
      <w:start w:val="5"/>
      <w:numFmt w:val="decimal"/>
      <w:lvlText w:val="%1.3.3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5.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71E06FB"/>
    <w:multiLevelType w:val="multilevel"/>
    <w:tmpl w:val="7EB4282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8133628"/>
    <w:multiLevelType w:val="hybridMultilevel"/>
    <w:tmpl w:val="ADDA36B8"/>
    <w:lvl w:ilvl="0" w:tplc="CB7E36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ABD0321"/>
    <w:multiLevelType w:val="hybridMultilevel"/>
    <w:tmpl w:val="17D21D5A"/>
    <w:lvl w:ilvl="0" w:tplc="B58C4BD2">
      <w:start w:val="1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E1C16"/>
    <w:multiLevelType w:val="hybridMultilevel"/>
    <w:tmpl w:val="C0481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C7880"/>
    <w:multiLevelType w:val="hybridMultilevel"/>
    <w:tmpl w:val="46D6CB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56914"/>
    <w:multiLevelType w:val="multilevel"/>
    <w:tmpl w:val="FDF2B92E"/>
    <w:lvl w:ilvl="0">
      <w:start w:val="5"/>
      <w:numFmt w:val="decimal"/>
      <w:lvlText w:val="%1.3.3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4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5.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64C731F"/>
    <w:multiLevelType w:val="hybridMultilevel"/>
    <w:tmpl w:val="46D6CB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C0B03"/>
    <w:multiLevelType w:val="hybridMultilevel"/>
    <w:tmpl w:val="305A4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2322B2"/>
    <w:multiLevelType w:val="hybridMultilevel"/>
    <w:tmpl w:val="9C6A1F72"/>
    <w:lvl w:ilvl="0" w:tplc="688C1DE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60F01"/>
    <w:multiLevelType w:val="hybridMultilevel"/>
    <w:tmpl w:val="C6F432A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B4441D"/>
    <w:multiLevelType w:val="hybridMultilevel"/>
    <w:tmpl w:val="C840DA20"/>
    <w:lvl w:ilvl="0" w:tplc="69A8A816">
      <w:start w:val="1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A6B05"/>
    <w:multiLevelType w:val="multilevel"/>
    <w:tmpl w:val="8872E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612EA3"/>
    <w:multiLevelType w:val="hybridMultilevel"/>
    <w:tmpl w:val="6810C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43296"/>
    <w:multiLevelType w:val="hybridMultilevel"/>
    <w:tmpl w:val="46D6CB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F61122"/>
    <w:multiLevelType w:val="hybridMultilevel"/>
    <w:tmpl w:val="84927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8405E"/>
    <w:multiLevelType w:val="hybridMultilevel"/>
    <w:tmpl w:val="42842BC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3C0050B"/>
    <w:multiLevelType w:val="multilevel"/>
    <w:tmpl w:val="9500A11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33C704E3"/>
    <w:multiLevelType w:val="hybridMultilevel"/>
    <w:tmpl w:val="AC0CFD3E"/>
    <w:lvl w:ilvl="0" w:tplc="99F030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28E0638"/>
    <w:multiLevelType w:val="multilevel"/>
    <w:tmpl w:val="E138D9AE"/>
    <w:lvl w:ilvl="0">
      <w:start w:val="5"/>
      <w:numFmt w:val="decimal"/>
      <w:lvlText w:val="%1.3.3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%1.5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5.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42D24784"/>
    <w:multiLevelType w:val="hybridMultilevel"/>
    <w:tmpl w:val="CE7AA6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DC0BAA"/>
    <w:multiLevelType w:val="hybridMultilevel"/>
    <w:tmpl w:val="2894FF16"/>
    <w:lvl w:ilvl="0" w:tplc="505C55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4BE6514"/>
    <w:multiLevelType w:val="hybridMultilevel"/>
    <w:tmpl w:val="74542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96741"/>
    <w:multiLevelType w:val="hybridMultilevel"/>
    <w:tmpl w:val="8E1AE6FA"/>
    <w:lvl w:ilvl="0" w:tplc="D2629CE6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AB2594D"/>
    <w:multiLevelType w:val="multilevel"/>
    <w:tmpl w:val="6F327218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 w15:restartNumberingAfterBreak="0">
    <w:nsid w:val="4E3169B4"/>
    <w:multiLevelType w:val="multilevel"/>
    <w:tmpl w:val="AB7E72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26F3833"/>
    <w:multiLevelType w:val="hybridMultilevel"/>
    <w:tmpl w:val="7D021D64"/>
    <w:lvl w:ilvl="0" w:tplc="48009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6F1F71"/>
    <w:multiLevelType w:val="hybridMultilevel"/>
    <w:tmpl w:val="C4241D5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53703FF8"/>
    <w:multiLevelType w:val="multilevel"/>
    <w:tmpl w:val="94E216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58365E83"/>
    <w:multiLevelType w:val="hybridMultilevel"/>
    <w:tmpl w:val="35E01F1E"/>
    <w:lvl w:ilvl="0" w:tplc="1D6E5E44">
      <w:start w:val="2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A3F69C2"/>
    <w:multiLevelType w:val="hybridMultilevel"/>
    <w:tmpl w:val="49EA0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F75D8B"/>
    <w:multiLevelType w:val="hybridMultilevel"/>
    <w:tmpl w:val="6A8A8A5C"/>
    <w:lvl w:ilvl="0" w:tplc="D804C342">
      <w:start w:val="18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DC468ED"/>
    <w:multiLevelType w:val="hybridMultilevel"/>
    <w:tmpl w:val="57BE8B3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16C319A"/>
    <w:multiLevelType w:val="hybridMultilevel"/>
    <w:tmpl w:val="4658F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CC6F4E"/>
    <w:multiLevelType w:val="multilevel"/>
    <w:tmpl w:val="0A86F1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6384167E"/>
    <w:multiLevelType w:val="hybridMultilevel"/>
    <w:tmpl w:val="C66EF4D4"/>
    <w:lvl w:ilvl="0" w:tplc="363E717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F36AB9"/>
    <w:multiLevelType w:val="multilevel"/>
    <w:tmpl w:val="7EB4282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67532349"/>
    <w:multiLevelType w:val="multilevel"/>
    <w:tmpl w:val="111A7D1A"/>
    <w:lvl w:ilvl="0">
      <w:start w:val="5"/>
      <w:numFmt w:val="decimal"/>
      <w:lvlText w:val="%1.3.3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5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5.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 w15:restartNumberingAfterBreak="0">
    <w:nsid w:val="6BDB7E55"/>
    <w:multiLevelType w:val="multilevel"/>
    <w:tmpl w:val="A6EE7D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5.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2" w15:restartNumberingAfterBreak="0">
    <w:nsid w:val="6D47125C"/>
    <w:multiLevelType w:val="hybridMultilevel"/>
    <w:tmpl w:val="46D6CB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3B1BA0"/>
    <w:multiLevelType w:val="multilevel"/>
    <w:tmpl w:val="E138D9AE"/>
    <w:lvl w:ilvl="0">
      <w:start w:val="5"/>
      <w:numFmt w:val="decimal"/>
      <w:lvlText w:val="%1.3.3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%1.5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5.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4" w15:restartNumberingAfterBreak="0">
    <w:nsid w:val="6E712CD0"/>
    <w:multiLevelType w:val="hybridMultilevel"/>
    <w:tmpl w:val="46D6CB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7266C8"/>
    <w:multiLevelType w:val="hybridMultilevel"/>
    <w:tmpl w:val="C6F432A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6EE45E67"/>
    <w:multiLevelType w:val="hybridMultilevel"/>
    <w:tmpl w:val="E5CA394A"/>
    <w:lvl w:ilvl="0" w:tplc="12D611F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00A1164"/>
    <w:multiLevelType w:val="hybridMultilevel"/>
    <w:tmpl w:val="46D6CB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65D2F"/>
    <w:multiLevelType w:val="hybridMultilevel"/>
    <w:tmpl w:val="57BE8B3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86A48CB"/>
    <w:multiLevelType w:val="hybridMultilevel"/>
    <w:tmpl w:val="689EF3B8"/>
    <w:lvl w:ilvl="0" w:tplc="E0E0A38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227724"/>
    <w:multiLevelType w:val="multilevel"/>
    <w:tmpl w:val="BFC200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1" w15:restartNumberingAfterBreak="0">
    <w:nsid w:val="7C5B793E"/>
    <w:multiLevelType w:val="multilevel"/>
    <w:tmpl w:val="6226B9AE"/>
    <w:lvl w:ilvl="0">
      <w:start w:val="5"/>
      <w:numFmt w:val="decimal"/>
      <w:lvlText w:val="%1.3.3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5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5.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2" w15:restartNumberingAfterBreak="0">
    <w:nsid w:val="7C9A61E9"/>
    <w:multiLevelType w:val="multilevel"/>
    <w:tmpl w:val="BD16753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3" w15:restartNumberingAfterBreak="0">
    <w:nsid w:val="7CF46719"/>
    <w:multiLevelType w:val="hybridMultilevel"/>
    <w:tmpl w:val="46D6C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1D41B5"/>
    <w:multiLevelType w:val="multilevel"/>
    <w:tmpl w:val="CA64F9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5" w15:restartNumberingAfterBreak="0">
    <w:nsid w:val="7F5524EA"/>
    <w:multiLevelType w:val="hybridMultilevel"/>
    <w:tmpl w:val="CD1E84BE"/>
    <w:lvl w:ilvl="0" w:tplc="EF3ECA7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0"/>
  </w:num>
  <w:num w:numId="3">
    <w:abstractNumId w:val="27"/>
  </w:num>
  <w:num w:numId="4">
    <w:abstractNumId w:val="50"/>
  </w:num>
  <w:num w:numId="5">
    <w:abstractNumId w:val="4"/>
  </w:num>
  <w:num w:numId="6">
    <w:abstractNumId w:val="52"/>
  </w:num>
  <w:num w:numId="7">
    <w:abstractNumId w:val="54"/>
  </w:num>
  <w:num w:numId="8">
    <w:abstractNumId w:val="1"/>
  </w:num>
  <w:num w:numId="9">
    <w:abstractNumId w:val="31"/>
  </w:num>
  <w:num w:numId="10">
    <w:abstractNumId w:val="37"/>
  </w:num>
  <w:num w:numId="11">
    <w:abstractNumId w:val="20"/>
  </w:num>
  <w:num w:numId="12">
    <w:abstractNumId w:val="48"/>
  </w:num>
  <w:num w:numId="13">
    <w:abstractNumId w:val="30"/>
  </w:num>
  <w:num w:numId="14">
    <w:abstractNumId w:val="39"/>
  </w:num>
  <w:num w:numId="15">
    <w:abstractNumId w:val="41"/>
  </w:num>
  <w:num w:numId="16">
    <w:abstractNumId w:val="3"/>
  </w:num>
  <w:num w:numId="17">
    <w:abstractNumId w:val="9"/>
  </w:num>
  <w:num w:numId="18">
    <w:abstractNumId w:val="19"/>
  </w:num>
  <w:num w:numId="19">
    <w:abstractNumId w:val="43"/>
  </w:num>
  <w:num w:numId="20">
    <w:abstractNumId w:val="22"/>
  </w:num>
  <w:num w:numId="21">
    <w:abstractNumId w:val="51"/>
  </w:num>
  <w:num w:numId="22">
    <w:abstractNumId w:val="40"/>
  </w:num>
  <w:num w:numId="23">
    <w:abstractNumId w:val="45"/>
  </w:num>
  <w:num w:numId="24">
    <w:abstractNumId w:val="13"/>
  </w:num>
  <w:num w:numId="25">
    <w:abstractNumId w:val="35"/>
  </w:num>
  <w:num w:numId="26">
    <w:abstractNumId w:val="32"/>
  </w:num>
  <w:num w:numId="27">
    <w:abstractNumId w:val="28"/>
  </w:num>
  <w:num w:numId="28">
    <w:abstractNumId w:val="23"/>
  </w:num>
  <w:num w:numId="29">
    <w:abstractNumId w:val="53"/>
  </w:num>
  <w:num w:numId="30">
    <w:abstractNumId w:val="6"/>
  </w:num>
  <w:num w:numId="31">
    <w:abstractNumId w:val="14"/>
  </w:num>
  <w:num w:numId="32">
    <w:abstractNumId w:val="36"/>
  </w:num>
  <w:num w:numId="33">
    <w:abstractNumId w:val="49"/>
  </w:num>
  <w:num w:numId="34">
    <w:abstractNumId w:val="12"/>
  </w:num>
  <w:num w:numId="35">
    <w:abstractNumId w:val="38"/>
  </w:num>
  <w:num w:numId="36">
    <w:abstractNumId w:val="26"/>
  </w:num>
  <w:num w:numId="37">
    <w:abstractNumId w:val="11"/>
  </w:num>
  <w:num w:numId="38">
    <w:abstractNumId w:val="29"/>
  </w:num>
  <w:num w:numId="39">
    <w:abstractNumId w:val="24"/>
  </w:num>
  <w:num w:numId="40">
    <w:abstractNumId w:val="18"/>
  </w:num>
  <w:num w:numId="41">
    <w:abstractNumId w:val="55"/>
  </w:num>
  <w:num w:numId="42">
    <w:abstractNumId w:val="33"/>
  </w:num>
  <w:num w:numId="43">
    <w:abstractNumId w:val="16"/>
  </w:num>
  <w:num w:numId="44">
    <w:abstractNumId w:val="47"/>
  </w:num>
  <w:num w:numId="45">
    <w:abstractNumId w:val="44"/>
  </w:num>
  <w:num w:numId="46">
    <w:abstractNumId w:val="10"/>
  </w:num>
  <w:num w:numId="47">
    <w:abstractNumId w:val="17"/>
  </w:num>
  <w:num w:numId="48">
    <w:abstractNumId w:val="8"/>
  </w:num>
  <w:num w:numId="49">
    <w:abstractNumId w:val="2"/>
  </w:num>
  <w:num w:numId="50">
    <w:abstractNumId w:val="42"/>
  </w:num>
  <w:num w:numId="51">
    <w:abstractNumId w:val="34"/>
  </w:num>
  <w:num w:numId="52">
    <w:abstractNumId w:val="29"/>
  </w:num>
  <w:num w:numId="53">
    <w:abstractNumId w:val="46"/>
  </w:num>
  <w:num w:numId="54">
    <w:abstractNumId w:val="7"/>
  </w:num>
  <w:num w:numId="55">
    <w:abstractNumId w:val="21"/>
  </w:num>
  <w:num w:numId="56">
    <w:abstractNumId w:val="25"/>
  </w:num>
  <w:num w:numId="57">
    <w:abstractNumId w:val="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aTsUabMQGu2BAwlUUDk5owuOmB9K0yk1smBW1iSi6Be/gg/SKj1zpWlB2+U6J1RoNj/CsgEQwIwoPUU5GqnYRQ==" w:salt="+jNDBxcg4RKbGaZeCUdCY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32"/>
    <w:rsid w:val="00002FB4"/>
    <w:rsid w:val="00003D90"/>
    <w:rsid w:val="00005017"/>
    <w:rsid w:val="0000590F"/>
    <w:rsid w:val="00006C4F"/>
    <w:rsid w:val="00011547"/>
    <w:rsid w:val="0001320B"/>
    <w:rsid w:val="000177EF"/>
    <w:rsid w:val="000255C3"/>
    <w:rsid w:val="0003106F"/>
    <w:rsid w:val="0003426B"/>
    <w:rsid w:val="00034909"/>
    <w:rsid w:val="000350F7"/>
    <w:rsid w:val="00036F9D"/>
    <w:rsid w:val="00037747"/>
    <w:rsid w:val="00042684"/>
    <w:rsid w:val="00042765"/>
    <w:rsid w:val="00043072"/>
    <w:rsid w:val="00043890"/>
    <w:rsid w:val="0004608D"/>
    <w:rsid w:val="000460E2"/>
    <w:rsid w:val="00047454"/>
    <w:rsid w:val="00047BF9"/>
    <w:rsid w:val="00047E62"/>
    <w:rsid w:val="00054855"/>
    <w:rsid w:val="00055068"/>
    <w:rsid w:val="00057A1F"/>
    <w:rsid w:val="0006691E"/>
    <w:rsid w:val="0006787A"/>
    <w:rsid w:val="00073C7F"/>
    <w:rsid w:val="00082CF7"/>
    <w:rsid w:val="00085672"/>
    <w:rsid w:val="000864BC"/>
    <w:rsid w:val="0009280C"/>
    <w:rsid w:val="000949E9"/>
    <w:rsid w:val="00094BA0"/>
    <w:rsid w:val="00096EAC"/>
    <w:rsid w:val="000A0E77"/>
    <w:rsid w:val="000A6B03"/>
    <w:rsid w:val="000B55D6"/>
    <w:rsid w:val="000C3C1B"/>
    <w:rsid w:val="000D2477"/>
    <w:rsid w:val="000D44B9"/>
    <w:rsid w:val="000D55BE"/>
    <w:rsid w:val="000D57BE"/>
    <w:rsid w:val="000D6ED3"/>
    <w:rsid w:val="000E1813"/>
    <w:rsid w:val="000E57A3"/>
    <w:rsid w:val="000E7A7A"/>
    <w:rsid w:val="000F0A72"/>
    <w:rsid w:val="000F57A7"/>
    <w:rsid w:val="00100B9B"/>
    <w:rsid w:val="001013C9"/>
    <w:rsid w:val="00104C85"/>
    <w:rsid w:val="00116DB5"/>
    <w:rsid w:val="0011706B"/>
    <w:rsid w:val="0013085A"/>
    <w:rsid w:val="00130D41"/>
    <w:rsid w:val="0013373C"/>
    <w:rsid w:val="00143B94"/>
    <w:rsid w:val="00143D25"/>
    <w:rsid w:val="0014524C"/>
    <w:rsid w:val="001469EC"/>
    <w:rsid w:val="00152A8B"/>
    <w:rsid w:val="00156E7E"/>
    <w:rsid w:val="001626BF"/>
    <w:rsid w:val="00165FF1"/>
    <w:rsid w:val="00170E76"/>
    <w:rsid w:val="00171B51"/>
    <w:rsid w:val="00172512"/>
    <w:rsid w:val="00172BBE"/>
    <w:rsid w:val="00175783"/>
    <w:rsid w:val="00175CC1"/>
    <w:rsid w:val="001812CF"/>
    <w:rsid w:val="00183C8C"/>
    <w:rsid w:val="00187811"/>
    <w:rsid w:val="0019547A"/>
    <w:rsid w:val="001A004B"/>
    <w:rsid w:val="001A0678"/>
    <w:rsid w:val="001A11E1"/>
    <w:rsid w:val="001A253E"/>
    <w:rsid w:val="001A37D3"/>
    <w:rsid w:val="001A4CDA"/>
    <w:rsid w:val="001A5501"/>
    <w:rsid w:val="001A5DC0"/>
    <w:rsid w:val="001B25FA"/>
    <w:rsid w:val="001B64EB"/>
    <w:rsid w:val="001C0983"/>
    <w:rsid w:val="001C61BD"/>
    <w:rsid w:val="001C67D4"/>
    <w:rsid w:val="001D38DA"/>
    <w:rsid w:val="001D4BF9"/>
    <w:rsid w:val="001E11BA"/>
    <w:rsid w:val="001F0622"/>
    <w:rsid w:val="001F2BC3"/>
    <w:rsid w:val="001F3E13"/>
    <w:rsid w:val="001F67FA"/>
    <w:rsid w:val="00207C78"/>
    <w:rsid w:val="00212273"/>
    <w:rsid w:val="00214B0A"/>
    <w:rsid w:val="00214B52"/>
    <w:rsid w:val="00223698"/>
    <w:rsid w:val="00223D92"/>
    <w:rsid w:val="0022458E"/>
    <w:rsid w:val="00236E4B"/>
    <w:rsid w:val="00243F8E"/>
    <w:rsid w:val="0024435F"/>
    <w:rsid w:val="00244AEA"/>
    <w:rsid w:val="002451EC"/>
    <w:rsid w:val="00251408"/>
    <w:rsid w:val="00251658"/>
    <w:rsid w:val="002553C2"/>
    <w:rsid w:val="00256F0F"/>
    <w:rsid w:val="00260B2D"/>
    <w:rsid w:val="00262F95"/>
    <w:rsid w:val="002671FA"/>
    <w:rsid w:val="00267D8A"/>
    <w:rsid w:val="00270163"/>
    <w:rsid w:val="00272E76"/>
    <w:rsid w:val="002832BE"/>
    <w:rsid w:val="0028752E"/>
    <w:rsid w:val="00291C38"/>
    <w:rsid w:val="002A1FA9"/>
    <w:rsid w:val="002A441E"/>
    <w:rsid w:val="002A7710"/>
    <w:rsid w:val="002C3CAF"/>
    <w:rsid w:val="002C583D"/>
    <w:rsid w:val="002D1122"/>
    <w:rsid w:val="002D1A98"/>
    <w:rsid w:val="002D4699"/>
    <w:rsid w:val="002D61AA"/>
    <w:rsid w:val="002E48F8"/>
    <w:rsid w:val="002E6340"/>
    <w:rsid w:val="002E6CFB"/>
    <w:rsid w:val="002E6D81"/>
    <w:rsid w:val="002F0B33"/>
    <w:rsid w:val="002F3AF5"/>
    <w:rsid w:val="00300031"/>
    <w:rsid w:val="00304C15"/>
    <w:rsid w:val="0030794F"/>
    <w:rsid w:val="003102BB"/>
    <w:rsid w:val="00311EC0"/>
    <w:rsid w:val="00314DAC"/>
    <w:rsid w:val="00317100"/>
    <w:rsid w:val="0032375E"/>
    <w:rsid w:val="00324384"/>
    <w:rsid w:val="00331BFE"/>
    <w:rsid w:val="00335FE9"/>
    <w:rsid w:val="00340202"/>
    <w:rsid w:val="00340282"/>
    <w:rsid w:val="003412EB"/>
    <w:rsid w:val="003426AB"/>
    <w:rsid w:val="00343B7C"/>
    <w:rsid w:val="0035039F"/>
    <w:rsid w:val="0035198E"/>
    <w:rsid w:val="003559F5"/>
    <w:rsid w:val="00356AD0"/>
    <w:rsid w:val="00367328"/>
    <w:rsid w:val="00370FFD"/>
    <w:rsid w:val="003811D0"/>
    <w:rsid w:val="00383E15"/>
    <w:rsid w:val="0038584E"/>
    <w:rsid w:val="00391F22"/>
    <w:rsid w:val="003A2E28"/>
    <w:rsid w:val="003A3A3C"/>
    <w:rsid w:val="003A732A"/>
    <w:rsid w:val="003B2005"/>
    <w:rsid w:val="003C73EB"/>
    <w:rsid w:val="003D349E"/>
    <w:rsid w:val="003D426C"/>
    <w:rsid w:val="003D49B3"/>
    <w:rsid w:val="003E22C2"/>
    <w:rsid w:val="003E3D8D"/>
    <w:rsid w:val="003E55A0"/>
    <w:rsid w:val="003E6FB1"/>
    <w:rsid w:val="003F316A"/>
    <w:rsid w:val="003F4137"/>
    <w:rsid w:val="00400C5A"/>
    <w:rsid w:val="004025FD"/>
    <w:rsid w:val="00403DB3"/>
    <w:rsid w:val="00404D2C"/>
    <w:rsid w:val="00407B34"/>
    <w:rsid w:val="004144F1"/>
    <w:rsid w:val="004236BC"/>
    <w:rsid w:val="0042407B"/>
    <w:rsid w:val="00425A14"/>
    <w:rsid w:val="00427E31"/>
    <w:rsid w:val="00430105"/>
    <w:rsid w:val="00430D18"/>
    <w:rsid w:val="00441B55"/>
    <w:rsid w:val="0044602C"/>
    <w:rsid w:val="0045029B"/>
    <w:rsid w:val="00457E63"/>
    <w:rsid w:val="004706AD"/>
    <w:rsid w:val="00471AC5"/>
    <w:rsid w:val="004728C2"/>
    <w:rsid w:val="00473E80"/>
    <w:rsid w:val="00474F3D"/>
    <w:rsid w:val="00484DC0"/>
    <w:rsid w:val="004873AA"/>
    <w:rsid w:val="00491D98"/>
    <w:rsid w:val="004A289B"/>
    <w:rsid w:val="004A3922"/>
    <w:rsid w:val="004C1889"/>
    <w:rsid w:val="004C23B9"/>
    <w:rsid w:val="004C35B1"/>
    <w:rsid w:val="004C3A4B"/>
    <w:rsid w:val="004C3BAC"/>
    <w:rsid w:val="004C4C6C"/>
    <w:rsid w:val="004C758A"/>
    <w:rsid w:val="004D06D4"/>
    <w:rsid w:val="004D2241"/>
    <w:rsid w:val="004D44F0"/>
    <w:rsid w:val="004E2302"/>
    <w:rsid w:val="004E3B58"/>
    <w:rsid w:val="004E4A5E"/>
    <w:rsid w:val="004E7602"/>
    <w:rsid w:val="004E7E3C"/>
    <w:rsid w:val="004F1A0D"/>
    <w:rsid w:val="004F3347"/>
    <w:rsid w:val="004F6849"/>
    <w:rsid w:val="00501AE3"/>
    <w:rsid w:val="00504291"/>
    <w:rsid w:val="005046CC"/>
    <w:rsid w:val="005078B7"/>
    <w:rsid w:val="00513347"/>
    <w:rsid w:val="00520F8D"/>
    <w:rsid w:val="005269EF"/>
    <w:rsid w:val="00527A35"/>
    <w:rsid w:val="00527D1D"/>
    <w:rsid w:val="00530997"/>
    <w:rsid w:val="00533664"/>
    <w:rsid w:val="00536B6A"/>
    <w:rsid w:val="00537929"/>
    <w:rsid w:val="00540C06"/>
    <w:rsid w:val="00543404"/>
    <w:rsid w:val="005455CF"/>
    <w:rsid w:val="00551707"/>
    <w:rsid w:val="00552207"/>
    <w:rsid w:val="0055744C"/>
    <w:rsid w:val="005617EA"/>
    <w:rsid w:val="0056221E"/>
    <w:rsid w:val="00562B33"/>
    <w:rsid w:val="00564575"/>
    <w:rsid w:val="00564ED9"/>
    <w:rsid w:val="00565F62"/>
    <w:rsid w:val="005676A1"/>
    <w:rsid w:val="00571E14"/>
    <w:rsid w:val="00575AD6"/>
    <w:rsid w:val="00577D72"/>
    <w:rsid w:val="005814D0"/>
    <w:rsid w:val="005821D6"/>
    <w:rsid w:val="005834AD"/>
    <w:rsid w:val="005859B7"/>
    <w:rsid w:val="00586520"/>
    <w:rsid w:val="00586984"/>
    <w:rsid w:val="00591957"/>
    <w:rsid w:val="00592BAD"/>
    <w:rsid w:val="005A1C4B"/>
    <w:rsid w:val="005A3111"/>
    <w:rsid w:val="005A3418"/>
    <w:rsid w:val="005A4DD5"/>
    <w:rsid w:val="005A5EE9"/>
    <w:rsid w:val="005A6E07"/>
    <w:rsid w:val="005A764A"/>
    <w:rsid w:val="005B0FF1"/>
    <w:rsid w:val="005B14DC"/>
    <w:rsid w:val="005B4B26"/>
    <w:rsid w:val="005B542E"/>
    <w:rsid w:val="005C1457"/>
    <w:rsid w:val="005C1F8B"/>
    <w:rsid w:val="005C450D"/>
    <w:rsid w:val="005D23D1"/>
    <w:rsid w:val="005E00E6"/>
    <w:rsid w:val="005F3585"/>
    <w:rsid w:val="005F6EE7"/>
    <w:rsid w:val="005F71E9"/>
    <w:rsid w:val="006031AB"/>
    <w:rsid w:val="006077B7"/>
    <w:rsid w:val="00614FC9"/>
    <w:rsid w:val="00616819"/>
    <w:rsid w:val="006174D7"/>
    <w:rsid w:val="006205F0"/>
    <w:rsid w:val="00621E78"/>
    <w:rsid w:val="00622053"/>
    <w:rsid w:val="00624143"/>
    <w:rsid w:val="00625A5A"/>
    <w:rsid w:val="00630731"/>
    <w:rsid w:val="00630E2D"/>
    <w:rsid w:val="00636ADC"/>
    <w:rsid w:val="00641053"/>
    <w:rsid w:val="00642C69"/>
    <w:rsid w:val="00650E37"/>
    <w:rsid w:val="006520C9"/>
    <w:rsid w:val="006550FE"/>
    <w:rsid w:val="0065733D"/>
    <w:rsid w:val="006601A7"/>
    <w:rsid w:val="00663030"/>
    <w:rsid w:val="006647E6"/>
    <w:rsid w:val="00665201"/>
    <w:rsid w:val="006676E0"/>
    <w:rsid w:val="00670AC9"/>
    <w:rsid w:val="00671CDC"/>
    <w:rsid w:val="006745EC"/>
    <w:rsid w:val="006767D9"/>
    <w:rsid w:val="00676D09"/>
    <w:rsid w:val="006800F3"/>
    <w:rsid w:val="00682ABD"/>
    <w:rsid w:val="00682E7A"/>
    <w:rsid w:val="00682EF1"/>
    <w:rsid w:val="00684A0B"/>
    <w:rsid w:val="00685FE8"/>
    <w:rsid w:val="00694FAC"/>
    <w:rsid w:val="00697970"/>
    <w:rsid w:val="006A0234"/>
    <w:rsid w:val="006A1532"/>
    <w:rsid w:val="006A271F"/>
    <w:rsid w:val="006A31DD"/>
    <w:rsid w:val="006A38B5"/>
    <w:rsid w:val="006A7A7F"/>
    <w:rsid w:val="006B1639"/>
    <w:rsid w:val="006B23A0"/>
    <w:rsid w:val="006B62AE"/>
    <w:rsid w:val="006C18E9"/>
    <w:rsid w:val="006C51DD"/>
    <w:rsid w:val="006D18E5"/>
    <w:rsid w:val="006D1B69"/>
    <w:rsid w:val="006D5134"/>
    <w:rsid w:val="006D568B"/>
    <w:rsid w:val="006D5A26"/>
    <w:rsid w:val="006D66B7"/>
    <w:rsid w:val="006E0189"/>
    <w:rsid w:val="006E10B9"/>
    <w:rsid w:val="006E312F"/>
    <w:rsid w:val="006E4A10"/>
    <w:rsid w:val="006F101A"/>
    <w:rsid w:val="006F5BAD"/>
    <w:rsid w:val="007031F6"/>
    <w:rsid w:val="0070552C"/>
    <w:rsid w:val="00706812"/>
    <w:rsid w:val="00710514"/>
    <w:rsid w:val="00716AA1"/>
    <w:rsid w:val="007237AA"/>
    <w:rsid w:val="00725900"/>
    <w:rsid w:val="00726057"/>
    <w:rsid w:val="007279A0"/>
    <w:rsid w:val="00727AEE"/>
    <w:rsid w:val="00727DB8"/>
    <w:rsid w:val="00730FF8"/>
    <w:rsid w:val="00731084"/>
    <w:rsid w:val="0073172F"/>
    <w:rsid w:val="00731AB8"/>
    <w:rsid w:val="007335E8"/>
    <w:rsid w:val="00737313"/>
    <w:rsid w:val="007378D1"/>
    <w:rsid w:val="00741468"/>
    <w:rsid w:val="00744051"/>
    <w:rsid w:val="00751DB9"/>
    <w:rsid w:val="00753596"/>
    <w:rsid w:val="00755C78"/>
    <w:rsid w:val="00757E31"/>
    <w:rsid w:val="007626E0"/>
    <w:rsid w:val="00762F10"/>
    <w:rsid w:val="00765BF3"/>
    <w:rsid w:val="00770C37"/>
    <w:rsid w:val="00772E52"/>
    <w:rsid w:val="00777A0F"/>
    <w:rsid w:val="0078101A"/>
    <w:rsid w:val="007821C1"/>
    <w:rsid w:val="00783B3A"/>
    <w:rsid w:val="00785689"/>
    <w:rsid w:val="00786C4F"/>
    <w:rsid w:val="00790F44"/>
    <w:rsid w:val="0079130C"/>
    <w:rsid w:val="00793B79"/>
    <w:rsid w:val="00794C90"/>
    <w:rsid w:val="007A0DE7"/>
    <w:rsid w:val="007A2D1A"/>
    <w:rsid w:val="007C2317"/>
    <w:rsid w:val="007C55AD"/>
    <w:rsid w:val="007C620D"/>
    <w:rsid w:val="007C63E3"/>
    <w:rsid w:val="007E1DD6"/>
    <w:rsid w:val="007F034B"/>
    <w:rsid w:val="007F3179"/>
    <w:rsid w:val="007F3C8B"/>
    <w:rsid w:val="00800E47"/>
    <w:rsid w:val="008026DB"/>
    <w:rsid w:val="00802E35"/>
    <w:rsid w:val="00804D01"/>
    <w:rsid w:val="0081110F"/>
    <w:rsid w:val="00814CAB"/>
    <w:rsid w:val="008217B3"/>
    <w:rsid w:val="00824AFF"/>
    <w:rsid w:val="008266A4"/>
    <w:rsid w:val="00826DCB"/>
    <w:rsid w:val="0083330C"/>
    <w:rsid w:val="008372A8"/>
    <w:rsid w:val="00841ABA"/>
    <w:rsid w:val="00844865"/>
    <w:rsid w:val="00850141"/>
    <w:rsid w:val="008525C7"/>
    <w:rsid w:val="0085549D"/>
    <w:rsid w:val="008564E5"/>
    <w:rsid w:val="00856BF4"/>
    <w:rsid w:val="00863908"/>
    <w:rsid w:val="008659FD"/>
    <w:rsid w:val="00870556"/>
    <w:rsid w:val="0087673B"/>
    <w:rsid w:val="00876DE8"/>
    <w:rsid w:val="0087740F"/>
    <w:rsid w:val="00885DAA"/>
    <w:rsid w:val="00894EF9"/>
    <w:rsid w:val="00895A5D"/>
    <w:rsid w:val="008965EC"/>
    <w:rsid w:val="008A3147"/>
    <w:rsid w:val="008A63A3"/>
    <w:rsid w:val="008B0234"/>
    <w:rsid w:val="008B48F1"/>
    <w:rsid w:val="008B6C01"/>
    <w:rsid w:val="008B7806"/>
    <w:rsid w:val="008C028C"/>
    <w:rsid w:val="008C5ABF"/>
    <w:rsid w:val="008C7536"/>
    <w:rsid w:val="008D3B8B"/>
    <w:rsid w:val="008D4C5A"/>
    <w:rsid w:val="008E7AA2"/>
    <w:rsid w:val="008F25D3"/>
    <w:rsid w:val="008F5D84"/>
    <w:rsid w:val="008F61B8"/>
    <w:rsid w:val="008F64C7"/>
    <w:rsid w:val="008F67C7"/>
    <w:rsid w:val="0090215E"/>
    <w:rsid w:val="0090253E"/>
    <w:rsid w:val="0090770C"/>
    <w:rsid w:val="009135EA"/>
    <w:rsid w:val="00915F2D"/>
    <w:rsid w:val="00921DEC"/>
    <w:rsid w:val="00926E78"/>
    <w:rsid w:val="00930D75"/>
    <w:rsid w:val="00932C5F"/>
    <w:rsid w:val="00936A4F"/>
    <w:rsid w:val="0094061D"/>
    <w:rsid w:val="00940ECC"/>
    <w:rsid w:val="00951946"/>
    <w:rsid w:val="00952429"/>
    <w:rsid w:val="00952B66"/>
    <w:rsid w:val="009537BD"/>
    <w:rsid w:val="009543FF"/>
    <w:rsid w:val="00955F32"/>
    <w:rsid w:val="0096155B"/>
    <w:rsid w:val="00962E76"/>
    <w:rsid w:val="00965B46"/>
    <w:rsid w:val="00970C9F"/>
    <w:rsid w:val="0097189E"/>
    <w:rsid w:val="009718E6"/>
    <w:rsid w:val="00976913"/>
    <w:rsid w:val="00982130"/>
    <w:rsid w:val="00982274"/>
    <w:rsid w:val="009837C2"/>
    <w:rsid w:val="00984771"/>
    <w:rsid w:val="00986845"/>
    <w:rsid w:val="009919DA"/>
    <w:rsid w:val="00993A54"/>
    <w:rsid w:val="009A3E82"/>
    <w:rsid w:val="009A65E7"/>
    <w:rsid w:val="009A7DA0"/>
    <w:rsid w:val="009B181D"/>
    <w:rsid w:val="009C0B2C"/>
    <w:rsid w:val="009C0BD2"/>
    <w:rsid w:val="009C21E5"/>
    <w:rsid w:val="009C2A98"/>
    <w:rsid w:val="009C3AAF"/>
    <w:rsid w:val="009C418D"/>
    <w:rsid w:val="009D03FF"/>
    <w:rsid w:val="009D12C3"/>
    <w:rsid w:val="009D55D7"/>
    <w:rsid w:val="009E1E77"/>
    <w:rsid w:val="009E5201"/>
    <w:rsid w:val="009E64F1"/>
    <w:rsid w:val="009E7395"/>
    <w:rsid w:val="009F0F10"/>
    <w:rsid w:val="009F1409"/>
    <w:rsid w:val="009F1939"/>
    <w:rsid w:val="009F2A98"/>
    <w:rsid w:val="009F5C01"/>
    <w:rsid w:val="009F6C1D"/>
    <w:rsid w:val="00A006D5"/>
    <w:rsid w:val="00A00C63"/>
    <w:rsid w:val="00A01F2F"/>
    <w:rsid w:val="00A037C0"/>
    <w:rsid w:val="00A06D55"/>
    <w:rsid w:val="00A10601"/>
    <w:rsid w:val="00A11B5C"/>
    <w:rsid w:val="00A17B90"/>
    <w:rsid w:val="00A228E9"/>
    <w:rsid w:val="00A22D13"/>
    <w:rsid w:val="00A23671"/>
    <w:rsid w:val="00A27267"/>
    <w:rsid w:val="00A30A37"/>
    <w:rsid w:val="00A36708"/>
    <w:rsid w:val="00A37508"/>
    <w:rsid w:val="00A41FE0"/>
    <w:rsid w:val="00A43B49"/>
    <w:rsid w:val="00A47C7D"/>
    <w:rsid w:val="00A52454"/>
    <w:rsid w:val="00A53C4F"/>
    <w:rsid w:val="00A544C2"/>
    <w:rsid w:val="00A56511"/>
    <w:rsid w:val="00A5784C"/>
    <w:rsid w:val="00A60AA3"/>
    <w:rsid w:val="00A62363"/>
    <w:rsid w:val="00A65766"/>
    <w:rsid w:val="00A65CA4"/>
    <w:rsid w:val="00A70DE9"/>
    <w:rsid w:val="00A73767"/>
    <w:rsid w:val="00A743C6"/>
    <w:rsid w:val="00A757DD"/>
    <w:rsid w:val="00A76320"/>
    <w:rsid w:val="00A76394"/>
    <w:rsid w:val="00A76B4F"/>
    <w:rsid w:val="00A77D24"/>
    <w:rsid w:val="00A80023"/>
    <w:rsid w:val="00A82A52"/>
    <w:rsid w:val="00A83EED"/>
    <w:rsid w:val="00A841E9"/>
    <w:rsid w:val="00A86F40"/>
    <w:rsid w:val="00AA6D7E"/>
    <w:rsid w:val="00AB5EAD"/>
    <w:rsid w:val="00AC0769"/>
    <w:rsid w:val="00AC3689"/>
    <w:rsid w:val="00AC5D98"/>
    <w:rsid w:val="00AD0966"/>
    <w:rsid w:val="00AD10A1"/>
    <w:rsid w:val="00AD22F1"/>
    <w:rsid w:val="00AD2491"/>
    <w:rsid w:val="00AD45DC"/>
    <w:rsid w:val="00AE02AA"/>
    <w:rsid w:val="00AE044B"/>
    <w:rsid w:val="00AE0ACF"/>
    <w:rsid w:val="00AE278D"/>
    <w:rsid w:val="00AE4B54"/>
    <w:rsid w:val="00AE5398"/>
    <w:rsid w:val="00AE5A69"/>
    <w:rsid w:val="00AF1AF8"/>
    <w:rsid w:val="00AF3011"/>
    <w:rsid w:val="00AF35B8"/>
    <w:rsid w:val="00AF5211"/>
    <w:rsid w:val="00AF56D3"/>
    <w:rsid w:val="00AF5B8F"/>
    <w:rsid w:val="00B021BE"/>
    <w:rsid w:val="00B03F18"/>
    <w:rsid w:val="00B043F7"/>
    <w:rsid w:val="00B10D56"/>
    <w:rsid w:val="00B129EC"/>
    <w:rsid w:val="00B12E09"/>
    <w:rsid w:val="00B12F78"/>
    <w:rsid w:val="00B1329B"/>
    <w:rsid w:val="00B206D2"/>
    <w:rsid w:val="00B25702"/>
    <w:rsid w:val="00B34AD9"/>
    <w:rsid w:val="00B36DBE"/>
    <w:rsid w:val="00B37C5C"/>
    <w:rsid w:val="00B4472A"/>
    <w:rsid w:val="00B50C31"/>
    <w:rsid w:val="00B53C01"/>
    <w:rsid w:val="00B63E13"/>
    <w:rsid w:val="00B65BBC"/>
    <w:rsid w:val="00B71133"/>
    <w:rsid w:val="00B80EB3"/>
    <w:rsid w:val="00B82A81"/>
    <w:rsid w:val="00B84EE3"/>
    <w:rsid w:val="00B86380"/>
    <w:rsid w:val="00B93B96"/>
    <w:rsid w:val="00B94A5F"/>
    <w:rsid w:val="00B96919"/>
    <w:rsid w:val="00BA5C97"/>
    <w:rsid w:val="00BA5CB9"/>
    <w:rsid w:val="00BA6126"/>
    <w:rsid w:val="00BB0940"/>
    <w:rsid w:val="00BB477D"/>
    <w:rsid w:val="00BB4BD6"/>
    <w:rsid w:val="00BB4C0E"/>
    <w:rsid w:val="00BB60AC"/>
    <w:rsid w:val="00BC4DBB"/>
    <w:rsid w:val="00BC533B"/>
    <w:rsid w:val="00BD036E"/>
    <w:rsid w:val="00BD0D67"/>
    <w:rsid w:val="00BD466E"/>
    <w:rsid w:val="00BD6DCD"/>
    <w:rsid w:val="00BE6D36"/>
    <w:rsid w:val="00BF250C"/>
    <w:rsid w:val="00BF41D6"/>
    <w:rsid w:val="00BF68A6"/>
    <w:rsid w:val="00C03AB7"/>
    <w:rsid w:val="00C0593F"/>
    <w:rsid w:val="00C103E4"/>
    <w:rsid w:val="00C16558"/>
    <w:rsid w:val="00C17167"/>
    <w:rsid w:val="00C201D3"/>
    <w:rsid w:val="00C321EF"/>
    <w:rsid w:val="00C32AE1"/>
    <w:rsid w:val="00C4108F"/>
    <w:rsid w:val="00C4566D"/>
    <w:rsid w:val="00C51A0E"/>
    <w:rsid w:val="00C52BB6"/>
    <w:rsid w:val="00C541E6"/>
    <w:rsid w:val="00C6351A"/>
    <w:rsid w:val="00C66851"/>
    <w:rsid w:val="00C66AFB"/>
    <w:rsid w:val="00C7085C"/>
    <w:rsid w:val="00C85A49"/>
    <w:rsid w:val="00C86BFA"/>
    <w:rsid w:val="00C874A5"/>
    <w:rsid w:val="00C90624"/>
    <w:rsid w:val="00CA46EB"/>
    <w:rsid w:val="00CA6AB4"/>
    <w:rsid w:val="00CA6DDA"/>
    <w:rsid w:val="00CB1776"/>
    <w:rsid w:val="00CB2D1D"/>
    <w:rsid w:val="00CB5498"/>
    <w:rsid w:val="00CB6B47"/>
    <w:rsid w:val="00CC0047"/>
    <w:rsid w:val="00CC0A83"/>
    <w:rsid w:val="00CC55F9"/>
    <w:rsid w:val="00CD0550"/>
    <w:rsid w:val="00CD3926"/>
    <w:rsid w:val="00CD6CD7"/>
    <w:rsid w:val="00CD6D7D"/>
    <w:rsid w:val="00CE06B9"/>
    <w:rsid w:val="00CE35CA"/>
    <w:rsid w:val="00CE74C9"/>
    <w:rsid w:val="00CF2052"/>
    <w:rsid w:val="00CF2AB4"/>
    <w:rsid w:val="00CF2AE7"/>
    <w:rsid w:val="00CF543A"/>
    <w:rsid w:val="00CF7993"/>
    <w:rsid w:val="00D0133D"/>
    <w:rsid w:val="00D05BF6"/>
    <w:rsid w:val="00D05E88"/>
    <w:rsid w:val="00D06F35"/>
    <w:rsid w:val="00D12E3E"/>
    <w:rsid w:val="00D16E0C"/>
    <w:rsid w:val="00D2653D"/>
    <w:rsid w:val="00D32640"/>
    <w:rsid w:val="00D36574"/>
    <w:rsid w:val="00D37D81"/>
    <w:rsid w:val="00D40254"/>
    <w:rsid w:val="00D407CF"/>
    <w:rsid w:val="00D40967"/>
    <w:rsid w:val="00D41B0D"/>
    <w:rsid w:val="00D455A8"/>
    <w:rsid w:val="00D5201A"/>
    <w:rsid w:val="00D52CFE"/>
    <w:rsid w:val="00D55A1B"/>
    <w:rsid w:val="00D55CC2"/>
    <w:rsid w:val="00D5648D"/>
    <w:rsid w:val="00D57A9F"/>
    <w:rsid w:val="00D62A77"/>
    <w:rsid w:val="00D6544B"/>
    <w:rsid w:val="00D6561F"/>
    <w:rsid w:val="00D73ED4"/>
    <w:rsid w:val="00D73F7F"/>
    <w:rsid w:val="00D740C8"/>
    <w:rsid w:val="00D8568A"/>
    <w:rsid w:val="00D85B65"/>
    <w:rsid w:val="00D869B7"/>
    <w:rsid w:val="00D87F23"/>
    <w:rsid w:val="00D91FE2"/>
    <w:rsid w:val="00D93AA9"/>
    <w:rsid w:val="00D94E97"/>
    <w:rsid w:val="00D966BE"/>
    <w:rsid w:val="00D972AF"/>
    <w:rsid w:val="00D97542"/>
    <w:rsid w:val="00DB0589"/>
    <w:rsid w:val="00DB0D79"/>
    <w:rsid w:val="00DC2E03"/>
    <w:rsid w:val="00DC770D"/>
    <w:rsid w:val="00DC7EBE"/>
    <w:rsid w:val="00DD216A"/>
    <w:rsid w:val="00DD2F44"/>
    <w:rsid w:val="00DD5B09"/>
    <w:rsid w:val="00DE50E5"/>
    <w:rsid w:val="00DE5C66"/>
    <w:rsid w:val="00DE7E11"/>
    <w:rsid w:val="00DF14CA"/>
    <w:rsid w:val="00DF2F5B"/>
    <w:rsid w:val="00DF2FF8"/>
    <w:rsid w:val="00DF340F"/>
    <w:rsid w:val="00DF50BF"/>
    <w:rsid w:val="00E009FA"/>
    <w:rsid w:val="00E016C2"/>
    <w:rsid w:val="00E074B9"/>
    <w:rsid w:val="00E10455"/>
    <w:rsid w:val="00E11976"/>
    <w:rsid w:val="00E200D6"/>
    <w:rsid w:val="00E27166"/>
    <w:rsid w:val="00E27BD6"/>
    <w:rsid w:val="00E41866"/>
    <w:rsid w:val="00E44474"/>
    <w:rsid w:val="00E4506D"/>
    <w:rsid w:val="00E45FFE"/>
    <w:rsid w:val="00E46485"/>
    <w:rsid w:val="00E5286E"/>
    <w:rsid w:val="00E53FB9"/>
    <w:rsid w:val="00E54137"/>
    <w:rsid w:val="00E56D99"/>
    <w:rsid w:val="00E62448"/>
    <w:rsid w:val="00E62FE2"/>
    <w:rsid w:val="00E63BC6"/>
    <w:rsid w:val="00E6410B"/>
    <w:rsid w:val="00E65CDA"/>
    <w:rsid w:val="00E66478"/>
    <w:rsid w:val="00E67FFD"/>
    <w:rsid w:val="00E70E6A"/>
    <w:rsid w:val="00E70FE3"/>
    <w:rsid w:val="00E74375"/>
    <w:rsid w:val="00E76941"/>
    <w:rsid w:val="00EA1CF3"/>
    <w:rsid w:val="00EA292F"/>
    <w:rsid w:val="00EA663C"/>
    <w:rsid w:val="00EB12EC"/>
    <w:rsid w:val="00EB5EDE"/>
    <w:rsid w:val="00EC23B2"/>
    <w:rsid w:val="00EC4022"/>
    <w:rsid w:val="00ED2235"/>
    <w:rsid w:val="00ED4CF6"/>
    <w:rsid w:val="00ED665D"/>
    <w:rsid w:val="00EE196F"/>
    <w:rsid w:val="00EE2047"/>
    <w:rsid w:val="00EE3059"/>
    <w:rsid w:val="00EE5CC6"/>
    <w:rsid w:val="00EF0EAB"/>
    <w:rsid w:val="00EF2059"/>
    <w:rsid w:val="00EF6477"/>
    <w:rsid w:val="00EF7EB3"/>
    <w:rsid w:val="00F00492"/>
    <w:rsid w:val="00F11739"/>
    <w:rsid w:val="00F1191D"/>
    <w:rsid w:val="00F17132"/>
    <w:rsid w:val="00F17969"/>
    <w:rsid w:val="00F27311"/>
    <w:rsid w:val="00F30284"/>
    <w:rsid w:val="00F31526"/>
    <w:rsid w:val="00F3212C"/>
    <w:rsid w:val="00F323C8"/>
    <w:rsid w:val="00F33088"/>
    <w:rsid w:val="00F369E8"/>
    <w:rsid w:val="00F408A4"/>
    <w:rsid w:val="00F43C2F"/>
    <w:rsid w:val="00F44C68"/>
    <w:rsid w:val="00F4542A"/>
    <w:rsid w:val="00F477A8"/>
    <w:rsid w:val="00F53C3D"/>
    <w:rsid w:val="00F555FF"/>
    <w:rsid w:val="00F57E61"/>
    <w:rsid w:val="00F6369F"/>
    <w:rsid w:val="00F65CA4"/>
    <w:rsid w:val="00F7114D"/>
    <w:rsid w:val="00F72BDB"/>
    <w:rsid w:val="00F735AD"/>
    <w:rsid w:val="00F7443B"/>
    <w:rsid w:val="00F75E0A"/>
    <w:rsid w:val="00F77346"/>
    <w:rsid w:val="00F86180"/>
    <w:rsid w:val="00F866CB"/>
    <w:rsid w:val="00F87AFB"/>
    <w:rsid w:val="00F9207F"/>
    <w:rsid w:val="00F96B05"/>
    <w:rsid w:val="00F96FC6"/>
    <w:rsid w:val="00F97193"/>
    <w:rsid w:val="00F9725C"/>
    <w:rsid w:val="00FA351A"/>
    <w:rsid w:val="00FA46D8"/>
    <w:rsid w:val="00FA52B3"/>
    <w:rsid w:val="00FA6472"/>
    <w:rsid w:val="00FA7CD9"/>
    <w:rsid w:val="00FC3BF6"/>
    <w:rsid w:val="00FC477F"/>
    <w:rsid w:val="00FC4F86"/>
    <w:rsid w:val="00FC63DF"/>
    <w:rsid w:val="00FD6600"/>
    <w:rsid w:val="00FD6D08"/>
    <w:rsid w:val="00FE417A"/>
    <w:rsid w:val="00FE7B79"/>
    <w:rsid w:val="00FF1CE6"/>
    <w:rsid w:val="00FF1D63"/>
    <w:rsid w:val="00FF2ADA"/>
    <w:rsid w:val="00FF3868"/>
    <w:rsid w:val="00FF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11D0D92"/>
  <w15:chartTrackingRefBased/>
  <w15:docId w15:val="{7302CAE0-558D-4964-A53D-7AB2DF49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D73F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spacing w:after="100"/>
    </w:pPr>
    <w:rPr>
      <w:rFonts w:ascii="Arial" w:hAnsi="Arial"/>
      <w:spacing w:val="-5"/>
    </w:rPr>
  </w:style>
  <w:style w:type="paragraph" w:styleId="a5">
    <w:name w:val="Date"/>
    <w:basedOn w:val="a"/>
    <w:next w:val="InsideAddressName"/>
    <w:semiHidden/>
    <w:pPr>
      <w:spacing w:after="220" w:line="220" w:lineRule="atLeast"/>
    </w:pPr>
    <w:rPr>
      <w:rFonts w:ascii="Arial" w:hAnsi="Arial"/>
      <w:spacing w:val="-5"/>
    </w:rPr>
  </w:style>
  <w:style w:type="paragraph" w:customStyle="1" w:styleId="InsideAddress">
    <w:name w:val="Inside Address"/>
    <w:basedOn w:val="a"/>
    <w:pPr>
      <w:spacing w:line="220" w:lineRule="atLeast"/>
    </w:pPr>
    <w:rPr>
      <w:rFonts w:ascii="Arial" w:hAnsi="Arial"/>
      <w:spacing w:val="-5"/>
    </w:r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styleId="a6">
    <w:name w:val="header"/>
    <w:basedOn w:val="a"/>
    <w:semiHidden/>
    <w:pPr>
      <w:tabs>
        <w:tab w:val="center" w:pos="4320"/>
        <w:tab w:val="right" w:pos="8640"/>
      </w:tabs>
    </w:pPr>
    <w:rPr>
      <w:rFonts w:ascii="Arial" w:hAnsi="Arial"/>
      <w:spacing w:val="-5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</w:pPr>
  </w:style>
  <w:style w:type="paragraph" w:styleId="21">
    <w:name w:val="Body Text 2"/>
    <w:basedOn w:val="a"/>
    <w:semiHidden/>
    <w:rPr>
      <w:sz w:val="24"/>
    </w:rPr>
  </w:style>
  <w:style w:type="paragraph" w:styleId="a8">
    <w:name w:val="Body Text Indent"/>
    <w:basedOn w:val="a"/>
    <w:semiHidden/>
    <w:pPr>
      <w:ind w:firstLine="708"/>
    </w:pPr>
    <w:rPr>
      <w:sz w:val="24"/>
    </w:rPr>
  </w:style>
  <w:style w:type="character" w:styleId="a9">
    <w:name w:val="Hyperlink"/>
    <w:uiPriority w:val="99"/>
    <w:rPr>
      <w:color w:val="0000FF"/>
      <w:u w:val="single"/>
    </w:rPr>
  </w:style>
  <w:style w:type="paragraph" w:styleId="22">
    <w:name w:val="Body Text Indent 2"/>
    <w:basedOn w:val="a"/>
    <w:semiHidden/>
    <w:pPr>
      <w:ind w:left="709"/>
      <w:jc w:val="both"/>
    </w:pPr>
  </w:style>
  <w:style w:type="paragraph" w:styleId="aa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3">
    <w:name w:val="Body Text 3"/>
    <w:basedOn w:val="a"/>
    <w:semiHidden/>
    <w:pPr>
      <w:autoSpaceDE w:val="0"/>
      <w:autoSpaceDN w:val="0"/>
      <w:adjustRightInd w:val="0"/>
    </w:pPr>
    <w:rPr>
      <w:color w:val="000000"/>
    </w:rPr>
  </w:style>
  <w:style w:type="paragraph" w:styleId="ab">
    <w:name w:val="List Paragraph"/>
    <w:aliases w:val="Bullet_IRAO,List Paragraph"/>
    <w:basedOn w:val="a"/>
    <w:link w:val="ac"/>
    <w:uiPriority w:val="34"/>
    <w:qFormat/>
    <w:rsid w:val="00244AEA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17578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175783"/>
    <w:rPr>
      <w:rFonts w:ascii="Segoe UI" w:hAnsi="Segoe UI" w:cs="Segoe UI"/>
      <w:sz w:val="18"/>
      <w:szCs w:val="18"/>
    </w:rPr>
  </w:style>
  <w:style w:type="character" w:styleId="af">
    <w:name w:val="annotation reference"/>
    <w:uiPriority w:val="99"/>
    <w:unhideWhenUsed/>
    <w:rsid w:val="00F31526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F31526"/>
  </w:style>
  <w:style w:type="character" w:customStyle="1" w:styleId="af1">
    <w:name w:val="Текст примечания Знак"/>
    <w:basedOn w:val="a0"/>
    <w:link w:val="af0"/>
    <w:uiPriority w:val="99"/>
    <w:rsid w:val="00F3152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31526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F31526"/>
    <w:rPr>
      <w:b/>
      <w:bCs/>
    </w:rPr>
  </w:style>
  <w:style w:type="table" w:styleId="af4">
    <w:name w:val="Table Grid"/>
    <w:basedOn w:val="a1"/>
    <w:rsid w:val="00F31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line number"/>
    <w:uiPriority w:val="99"/>
    <w:semiHidden/>
    <w:unhideWhenUsed/>
    <w:rsid w:val="00F86180"/>
  </w:style>
  <w:style w:type="character" w:customStyle="1" w:styleId="ac">
    <w:name w:val="Абзац списка Знак"/>
    <w:aliases w:val="Bullet_IRAO Знак,List Paragraph Знак"/>
    <w:link w:val="ab"/>
    <w:uiPriority w:val="34"/>
    <w:locked/>
    <w:rsid w:val="00765BF3"/>
  </w:style>
  <w:style w:type="paragraph" w:styleId="af6">
    <w:name w:val="Normal (Web)"/>
    <w:basedOn w:val="a"/>
    <w:uiPriority w:val="99"/>
    <w:semiHidden/>
    <w:unhideWhenUsed/>
    <w:rsid w:val="00F6369F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сновной текст Знак"/>
    <w:link w:val="a3"/>
    <w:semiHidden/>
    <w:rsid w:val="001E11BA"/>
    <w:rPr>
      <w:rFonts w:ascii="Arial" w:hAnsi="Arial"/>
      <w:spacing w:val="-5"/>
    </w:rPr>
  </w:style>
  <w:style w:type="paragraph" w:customStyle="1" w:styleId="Text">
    <w:name w:val="Text"/>
    <w:basedOn w:val="a"/>
    <w:rsid w:val="001E11BA"/>
    <w:pPr>
      <w:spacing w:after="240"/>
    </w:pPr>
    <w:rPr>
      <w:sz w:val="24"/>
      <w:lang w:val="en-US" w:eastAsia="en-US"/>
    </w:rPr>
  </w:style>
  <w:style w:type="paragraph" w:styleId="af7">
    <w:name w:val="Revision"/>
    <w:hidden/>
    <w:uiPriority w:val="99"/>
    <w:semiHidden/>
    <w:rsid w:val="003A732A"/>
  </w:style>
  <w:style w:type="paragraph" w:styleId="30">
    <w:name w:val="Body Text Indent 3"/>
    <w:basedOn w:val="a"/>
    <w:link w:val="31"/>
    <w:rsid w:val="00B7113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B71133"/>
    <w:rPr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C66851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73F7F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D73F7F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1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ataBases\&#1044;&#1086;&#1075;&#1086;&#1074;&#1086;&#1088;&#1052;&#106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9EDA1-9246-4822-9513-AB1A702B6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ДоговорМЭ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MAFIA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vsaksonova</dc:creator>
  <cp:keywords/>
  <cp:lastModifiedBy>Ляпустина Ольга Валерьевна</cp:lastModifiedBy>
  <cp:revision>2</cp:revision>
  <cp:lastPrinted>2025-05-22T13:27:00Z</cp:lastPrinted>
  <dcterms:created xsi:type="dcterms:W3CDTF">2026-06-09T07:40:00Z</dcterms:created>
  <dcterms:modified xsi:type="dcterms:W3CDTF">2026-06-09T07:40:00Z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QYVP8wQJvYtX00002X16P0</vt:lpwstr>
  </property>
</Properties>
</file>