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5E741" w14:textId="77777777" w:rsidR="003D1701" w:rsidRPr="00DD39CF" w:rsidRDefault="009F3521" w:rsidP="00023C2F">
      <w:pPr>
        <w:jc w:val="center"/>
        <w:rPr>
          <w:b/>
          <w:bCs/>
          <w:sz w:val="21"/>
          <w:szCs w:val="21"/>
        </w:rPr>
      </w:pPr>
      <w:r w:rsidRPr="00DD39CF">
        <w:rPr>
          <w:b/>
          <w:sz w:val="21"/>
          <w:szCs w:val="21"/>
        </w:rPr>
        <w:t xml:space="preserve"> </w:t>
      </w:r>
      <w:r w:rsidR="00D81830" w:rsidRPr="00DD39CF">
        <w:rPr>
          <w:b/>
          <w:sz w:val="21"/>
          <w:szCs w:val="21"/>
        </w:rPr>
        <w:t>ТЕХНИЧЕСКОЕ ЗАДАНИЕ</w:t>
      </w:r>
      <w:r w:rsidR="00023C2F" w:rsidRPr="00DD39CF">
        <w:rPr>
          <w:b/>
          <w:bCs/>
          <w:sz w:val="21"/>
          <w:szCs w:val="21"/>
        </w:rPr>
        <w:t xml:space="preserve"> 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4"/>
        <w:gridCol w:w="6378"/>
      </w:tblGrid>
      <w:tr w:rsidR="00023C2F" w:rsidRPr="00DD39CF" w14:paraId="0CE61246" w14:textId="77777777" w:rsidTr="00DD39CF">
        <w:trPr>
          <w:trHeight w:val="470"/>
        </w:trPr>
        <w:tc>
          <w:tcPr>
            <w:tcW w:w="710" w:type="dxa"/>
            <w:vAlign w:val="center"/>
          </w:tcPr>
          <w:p w14:paraId="34658FF1" w14:textId="77777777" w:rsidR="00023C2F" w:rsidRPr="00DD39CF" w:rsidRDefault="00023C2F" w:rsidP="00023C2F">
            <w:pPr>
              <w:jc w:val="center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№ п/п</w:t>
            </w:r>
          </w:p>
        </w:tc>
        <w:tc>
          <w:tcPr>
            <w:tcW w:w="9922" w:type="dxa"/>
            <w:gridSpan w:val="2"/>
            <w:vAlign w:val="center"/>
          </w:tcPr>
          <w:p w14:paraId="374FD689" w14:textId="77777777" w:rsidR="00023C2F" w:rsidRPr="00DD39CF" w:rsidRDefault="00C864EB" w:rsidP="00C864EB">
            <w:pPr>
              <w:jc w:val="center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bCs/>
                <w:sz w:val="21"/>
                <w:szCs w:val="21"/>
              </w:rPr>
              <w:t>Требования Заказчика</w:t>
            </w:r>
          </w:p>
        </w:tc>
      </w:tr>
      <w:tr w:rsidR="00C864EB" w:rsidRPr="00DD39CF" w14:paraId="04990140" w14:textId="77777777" w:rsidTr="00DD39CF">
        <w:trPr>
          <w:trHeight w:val="470"/>
        </w:trPr>
        <w:tc>
          <w:tcPr>
            <w:tcW w:w="710" w:type="dxa"/>
            <w:vAlign w:val="center"/>
          </w:tcPr>
          <w:p w14:paraId="7157CC5C" w14:textId="77777777" w:rsidR="00C864EB" w:rsidRPr="00DD39CF" w:rsidRDefault="00C864EB" w:rsidP="00023C2F">
            <w:pPr>
              <w:pStyle w:val="ad"/>
              <w:numPr>
                <w:ilvl w:val="0"/>
                <w:numId w:val="5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5047E9D2" w14:textId="77777777" w:rsidR="00C864EB" w:rsidRPr="00DD39CF" w:rsidRDefault="00C864EB" w:rsidP="007439BB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bCs/>
                <w:sz w:val="21"/>
                <w:szCs w:val="21"/>
              </w:rPr>
              <w:t xml:space="preserve">Наименование </w:t>
            </w:r>
            <w:r w:rsidR="00786D02" w:rsidRPr="00DD39CF">
              <w:rPr>
                <w:b/>
                <w:bCs/>
                <w:sz w:val="21"/>
                <w:szCs w:val="21"/>
              </w:rPr>
              <w:t>объекта закупки</w:t>
            </w:r>
          </w:p>
        </w:tc>
        <w:tc>
          <w:tcPr>
            <w:tcW w:w="6378" w:type="dxa"/>
            <w:vAlign w:val="center"/>
          </w:tcPr>
          <w:p w14:paraId="71E1F5A0" w14:textId="7BB22CAD" w:rsidR="00C864EB" w:rsidRPr="000A6828" w:rsidRDefault="00AE08BE" w:rsidP="00C028E1">
            <w:pPr>
              <w:rPr>
                <w:bCs/>
                <w:sz w:val="21"/>
                <w:szCs w:val="21"/>
              </w:rPr>
            </w:pPr>
            <w:r w:rsidRPr="00AE08BE">
              <w:rPr>
                <w:bCs/>
                <w:sz w:val="21"/>
                <w:szCs w:val="21"/>
              </w:rPr>
              <w:t xml:space="preserve">Поставка </w:t>
            </w:r>
            <w:r w:rsidR="008E5C74">
              <w:rPr>
                <w:bCs/>
                <w:sz w:val="21"/>
                <w:szCs w:val="21"/>
              </w:rPr>
              <w:t>защитных масок</w:t>
            </w:r>
          </w:p>
        </w:tc>
      </w:tr>
      <w:tr w:rsidR="00C864EB" w:rsidRPr="00DD39CF" w14:paraId="75192092" w14:textId="77777777" w:rsidTr="00DD39CF">
        <w:trPr>
          <w:trHeight w:val="470"/>
        </w:trPr>
        <w:tc>
          <w:tcPr>
            <w:tcW w:w="710" w:type="dxa"/>
            <w:vAlign w:val="center"/>
          </w:tcPr>
          <w:p w14:paraId="7CD1AD1E" w14:textId="77777777" w:rsidR="00C864EB" w:rsidRPr="00DD39CF" w:rsidRDefault="00C864EB" w:rsidP="00023C2F">
            <w:pPr>
              <w:pStyle w:val="ad"/>
              <w:numPr>
                <w:ilvl w:val="0"/>
                <w:numId w:val="5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2EB52EF" w14:textId="77777777" w:rsidR="00C864EB" w:rsidRPr="00DD39CF" w:rsidRDefault="00C864EB" w:rsidP="007439BB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bCs/>
                <w:sz w:val="21"/>
                <w:szCs w:val="21"/>
              </w:rPr>
              <w:t xml:space="preserve">Количество </w:t>
            </w:r>
          </w:p>
        </w:tc>
        <w:tc>
          <w:tcPr>
            <w:tcW w:w="6378" w:type="dxa"/>
            <w:vAlign w:val="center"/>
          </w:tcPr>
          <w:p w14:paraId="68D95830" w14:textId="408942A3" w:rsidR="00C864EB" w:rsidRPr="000A6828" w:rsidRDefault="003D3424" w:rsidP="00387C3E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Согласно приложению №1 к техническому заданию</w:t>
            </w:r>
          </w:p>
        </w:tc>
      </w:tr>
      <w:tr w:rsidR="00C864EB" w:rsidRPr="00DD39CF" w14:paraId="0C60E7D6" w14:textId="77777777" w:rsidTr="00DD39CF">
        <w:trPr>
          <w:trHeight w:val="470"/>
        </w:trPr>
        <w:tc>
          <w:tcPr>
            <w:tcW w:w="710" w:type="dxa"/>
            <w:vAlign w:val="center"/>
          </w:tcPr>
          <w:p w14:paraId="600379E6" w14:textId="77777777" w:rsidR="00C864EB" w:rsidRPr="00DD39CF" w:rsidRDefault="00C864EB" w:rsidP="00023C2F">
            <w:pPr>
              <w:pStyle w:val="ad"/>
              <w:numPr>
                <w:ilvl w:val="0"/>
                <w:numId w:val="5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</w:tcPr>
          <w:p w14:paraId="006845F3" w14:textId="77777777" w:rsidR="00C864EB" w:rsidRPr="00DD39CF" w:rsidRDefault="00C864EB" w:rsidP="007439BB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bCs/>
                <w:sz w:val="21"/>
                <w:szCs w:val="21"/>
              </w:rPr>
              <w:t>Назначение и цели использования</w:t>
            </w:r>
            <w:r w:rsidR="00D81830" w:rsidRPr="00DD39CF">
              <w:rPr>
                <w:b/>
                <w:bCs/>
                <w:sz w:val="21"/>
                <w:szCs w:val="21"/>
              </w:rPr>
              <w:t xml:space="preserve"> </w:t>
            </w:r>
            <w:r w:rsidR="00786D02" w:rsidRPr="00DD39CF">
              <w:rPr>
                <w:b/>
                <w:bCs/>
                <w:sz w:val="21"/>
                <w:szCs w:val="21"/>
              </w:rPr>
              <w:t>объекта закупки</w:t>
            </w:r>
          </w:p>
        </w:tc>
        <w:tc>
          <w:tcPr>
            <w:tcW w:w="6378" w:type="dxa"/>
            <w:vAlign w:val="center"/>
          </w:tcPr>
          <w:p w14:paraId="3B502324" w14:textId="65598331" w:rsidR="00C864EB" w:rsidRPr="000A6828" w:rsidRDefault="008E5C74" w:rsidP="00990DB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рамках выполнения </w:t>
            </w:r>
            <w:r w:rsidRPr="008E5C74">
              <w:rPr>
                <w:sz w:val="21"/>
                <w:szCs w:val="21"/>
              </w:rPr>
              <w:t xml:space="preserve">т2017553000 </w:t>
            </w:r>
            <w:proofErr w:type="spellStart"/>
            <w:r w:rsidRPr="008E5C74">
              <w:rPr>
                <w:sz w:val="21"/>
                <w:szCs w:val="21"/>
              </w:rPr>
              <w:t>дк</w:t>
            </w:r>
            <w:proofErr w:type="spellEnd"/>
            <w:r w:rsidRPr="008E5C74">
              <w:rPr>
                <w:sz w:val="21"/>
                <w:szCs w:val="21"/>
              </w:rPr>
              <w:t xml:space="preserve"> 30.12.2030, </w:t>
            </w:r>
            <w:proofErr w:type="spellStart"/>
            <w:proofErr w:type="gramStart"/>
            <w:r w:rsidRPr="008E5C74">
              <w:rPr>
                <w:sz w:val="21"/>
                <w:szCs w:val="21"/>
              </w:rPr>
              <w:t>ООО«</w:t>
            </w:r>
            <w:proofErr w:type="gramEnd"/>
            <w:r w:rsidRPr="008E5C74">
              <w:rPr>
                <w:sz w:val="21"/>
                <w:szCs w:val="21"/>
              </w:rPr>
              <w:t>Эллара</w:t>
            </w:r>
            <w:proofErr w:type="spellEnd"/>
            <w:r w:rsidRPr="008E5C74">
              <w:rPr>
                <w:sz w:val="21"/>
                <w:szCs w:val="21"/>
              </w:rPr>
              <w:t>», дог. № 26-НОРЦ-р-02 от 30.01.2026, н/рук Ромащенко В.А.  (07081)</w:t>
            </w:r>
          </w:p>
        </w:tc>
      </w:tr>
      <w:tr w:rsidR="00C864EB" w:rsidRPr="00DD39CF" w14:paraId="146F7DFD" w14:textId="77777777" w:rsidTr="00DD39CF">
        <w:trPr>
          <w:trHeight w:val="470"/>
        </w:trPr>
        <w:tc>
          <w:tcPr>
            <w:tcW w:w="710" w:type="dxa"/>
            <w:vAlign w:val="center"/>
          </w:tcPr>
          <w:p w14:paraId="7CAAB0BD" w14:textId="77777777" w:rsidR="00C864EB" w:rsidRPr="00DD39CF" w:rsidRDefault="00C864EB" w:rsidP="00023C2F">
            <w:pPr>
              <w:pStyle w:val="ad"/>
              <w:numPr>
                <w:ilvl w:val="0"/>
                <w:numId w:val="5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3B4B451C" w14:textId="77777777" w:rsidR="00C864EB" w:rsidRPr="00DD39CF" w:rsidRDefault="00C864EB" w:rsidP="007439BB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bCs/>
                <w:sz w:val="21"/>
                <w:szCs w:val="21"/>
              </w:rPr>
              <w:t xml:space="preserve">Общие требования к </w:t>
            </w:r>
            <w:r w:rsidR="00786D02" w:rsidRPr="00DD39CF">
              <w:rPr>
                <w:b/>
                <w:bCs/>
                <w:sz w:val="21"/>
                <w:szCs w:val="21"/>
              </w:rPr>
              <w:t>объекту закупки</w:t>
            </w:r>
          </w:p>
        </w:tc>
        <w:tc>
          <w:tcPr>
            <w:tcW w:w="6378" w:type="dxa"/>
            <w:vAlign w:val="center"/>
          </w:tcPr>
          <w:p w14:paraId="51A72627" w14:textId="77777777" w:rsidR="00C864EB" w:rsidRPr="00DD39CF" w:rsidRDefault="006C352D" w:rsidP="00387C3E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 xml:space="preserve">Согласно приложению №1 к </w:t>
            </w:r>
            <w:r w:rsidR="00867BB7" w:rsidRPr="00DD39CF">
              <w:rPr>
                <w:sz w:val="21"/>
                <w:szCs w:val="21"/>
              </w:rPr>
              <w:t>техническому заданию</w:t>
            </w:r>
          </w:p>
        </w:tc>
      </w:tr>
      <w:tr w:rsidR="00C864EB" w:rsidRPr="00DD39CF" w14:paraId="2A25E75F" w14:textId="77777777" w:rsidTr="00DD39CF">
        <w:trPr>
          <w:trHeight w:val="470"/>
        </w:trPr>
        <w:tc>
          <w:tcPr>
            <w:tcW w:w="710" w:type="dxa"/>
            <w:vAlign w:val="center"/>
          </w:tcPr>
          <w:p w14:paraId="144101E5" w14:textId="77777777" w:rsidR="00C864EB" w:rsidRPr="00DD39CF" w:rsidRDefault="00C864EB" w:rsidP="00023C2F">
            <w:pPr>
              <w:pStyle w:val="ad"/>
              <w:numPr>
                <w:ilvl w:val="0"/>
                <w:numId w:val="5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CF25D66" w14:textId="77777777" w:rsidR="00C864EB" w:rsidRPr="00DD39CF" w:rsidRDefault="00C864EB" w:rsidP="007439BB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bCs/>
                <w:sz w:val="21"/>
                <w:szCs w:val="21"/>
              </w:rPr>
              <w:t xml:space="preserve">Требования к функциональным, техническим и качественным характеристикам </w:t>
            </w:r>
            <w:r w:rsidR="00786D02" w:rsidRPr="00DD39CF">
              <w:rPr>
                <w:b/>
                <w:bCs/>
                <w:sz w:val="21"/>
                <w:szCs w:val="21"/>
              </w:rPr>
              <w:t>объекта закупки</w:t>
            </w:r>
            <w:r w:rsidR="007439BB" w:rsidRPr="00DD39CF">
              <w:rPr>
                <w:b/>
                <w:bCs/>
                <w:sz w:val="21"/>
                <w:szCs w:val="21"/>
              </w:rPr>
              <w:t xml:space="preserve"> </w:t>
            </w:r>
            <w:r w:rsidRPr="00DD39CF">
              <w:rPr>
                <w:b/>
                <w:bCs/>
                <w:i/>
                <w:sz w:val="21"/>
                <w:szCs w:val="21"/>
              </w:rPr>
              <w:t>(эксплуатационные характеристики</w:t>
            </w:r>
            <w:r w:rsidR="00786D02" w:rsidRPr="00DD39CF">
              <w:rPr>
                <w:b/>
                <w:bCs/>
                <w:i/>
                <w:sz w:val="21"/>
                <w:szCs w:val="21"/>
              </w:rPr>
              <w:t xml:space="preserve"> объекта закупки</w:t>
            </w:r>
            <w:r w:rsidRPr="00DD39CF">
              <w:rPr>
                <w:b/>
                <w:bCs/>
                <w:i/>
                <w:sz w:val="21"/>
                <w:szCs w:val="21"/>
              </w:rPr>
              <w:t>, при необходимости)</w:t>
            </w:r>
          </w:p>
        </w:tc>
        <w:tc>
          <w:tcPr>
            <w:tcW w:w="6378" w:type="dxa"/>
            <w:vAlign w:val="center"/>
          </w:tcPr>
          <w:p w14:paraId="18F5D62B" w14:textId="77777777" w:rsidR="00C864EB" w:rsidRPr="00DD39CF" w:rsidRDefault="006C352D" w:rsidP="00387C3E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 xml:space="preserve">Согласно приложению №1 к </w:t>
            </w:r>
            <w:r w:rsidR="00867BB7" w:rsidRPr="00DD39CF">
              <w:rPr>
                <w:sz w:val="21"/>
                <w:szCs w:val="21"/>
              </w:rPr>
              <w:t>техни</w:t>
            </w:r>
            <w:bookmarkStart w:id="0" w:name="_GoBack"/>
            <w:bookmarkEnd w:id="0"/>
            <w:r w:rsidR="00867BB7" w:rsidRPr="00DD39CF">
              <w:rPr>
                <w:sz w:val="21"/>
                <w:szCs w:val="21"/>
              </w:rPr>
              <w:t>ческому заданию</w:t>
            </w:r>
          </w:p>
        </w:tc>
      </w:tr>
      <w:tr w:rsidR="00005307" w:rsidRPr="00DD39CF" w14:paraId="0911B925" w14:textId="77777777" w:rsidTr="00DD39CF">
        <w:trPr>
          <w:trHeight w:val="470"/>
        </w:trPr>
        <w:tc>
          <w:tcPr>
            <w:tcW w:w="710" w:type="dxa"/>
            <w:vAlign w:val="center"/>
          </w:tcPr>
          <w:p w14:paraId="0B29E063" w14:textId="77777777" w:rsidR="00005307" w:rsidRPr="00DD39CF" w:rsidRDefault="00005307" w:rsidP="00005307">
            <w:pPr>
              <w:pStyle w:val="ad"/>
              <w:numPr>
                <w:ilvl w:val="0"/>
                <w:numId w:val="5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091E445" w14:textId="77777777" w:rsidR="00005307" w:rsidRPr="00DD39CF" w:rsidRDefault="00005307" w:rsidP="00005307">
            <w:pPr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sz w:val="21"/>
                <w:szCs w:val="21"/>
              </w:rPr>
              <w:t>Требования к описанию участниками поставляемого товара</w:t>
            </w:r>
          </w:p>
        </w:tc>
        <w:tc>
          <w:tcPr>
            <w:tcW w:w="6378" w:type="dxa"/>
            <w:vAlign w:val="center"/>
          </w:tcPr>
          <w:p w14:paraId="57EF0EA5" w14:textId="77777777" w:rsidR="00005307" w:rsidRPr="00DD39CF" w:rsidRDefault="00005307" w:rsidP="00005307">
            <w:pPr>
              <w:jc w:val="both"/>
              <w:rPr>
                <w:bCs/>
                <w:sz w:val="21"/>
                <w:szCs w:val="21"/>
              </w:rPr>
            </w:pPr>
            <w:r w:rsidRPr="00DD39CF">
              <w:rPr>
                <w:bCs/>
                <w:sz w:val="21"/>
                <w:szCs w:val="21"/>
              </w:rPr>
              <w:t>Участник закупки в заявке должен указать товарный знак (при его наличии) на каждую позицию приложения №1 к техническому заданию</w:t>
            </w:r>
          </w:p>
        </w:tc>
      </w:tr>
      <w:tr w:rsidR="00005307" w:rsidRPr="00DD39CF" w14:paraId="441E0613" w14:textId="77777777" w:rsidTr="00DD39CF">
        <w:trPr>
          <w:trHeight w:val="470"/>
        </w:trPr>
        <w:tc>
          <w:tcPr>
            <w:tcW w:w="710" w:type="dxa"/>
            <w:vAlign w:val="center"/>
          </w:tcPr>
          <w:p w14:paraId="07F874D2" w14:textId="77777777" w:rsidR="00005307" w:rsidRPr="00DD39CF" w:rsidRDefault="00005307" w:rsidP="00005307">
            <w:pPr>
              <w:jc w:val="center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№ п/п</w:t>
            </w:r>
          </w:p>
        </w:tc>
        <w:tc>
          <w:tcPr>
            <w:tcW w:w="9922" w:type="dxa"/>
            <w:gridSpan w:val="2"/>
            <w:vAlign w:val="center"/>
          </w:tcPr>
          <w:p w14:paraId="61A64E7D" w14:textId="77777777" w:rsidR="00005307" w:rsidRPr="00DD39CF" w:rsidRDefault="00005307" w:rsidP="00005307">
            <w:pPr>
              <w:jc w:val="center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bCs/>
                <w:sz w:val="21"/>
                <w:szCs w:val="21"/>
              </w:rPr>
              <w:t>Условия</w:t>
            </w:r>
          </w:p>
        </w:tc>
      </w:tr>
      <w:tr w:rsidR="00005307" w:rsidRPr="00DD39CF" w14:paraId="28816B97" w14:textId="77777777" w:rsidTr="00DD39CF">
        <w:trPr>
          <w:trHeight w:val="5397"/>
        </w:trPr>
        <w:tc>
          <w:tcPr>
            <w:tcW w:w="710" w:type="dxa"/>
            <w:vAlign w:val="center"/>
          </w:tcPr>
          <w:p w14:paraId="4EDBD99F" w14:textId="77777777" w:rsidR="00005307" w:rsidRPr="00DD39CF" w:rsidRDefault="00005307" w:rsidP="00005307">
            <w:pPr>
              <w:pStyle w:val="ad"/>
              <w:numPr>
                <w:ilvl w:val="0"/>
                <w:numId w:val="3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33896FB" w14:textId="77777777" w:rsidR="00005307" w:rsidRPr="00DD39CF" w:rsidRDefault="00005307" w:rsidP="00005307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sz w:val="21"/>
                <w:szCs w:val="21"/>
              </w:rPr>
              <w:t>Порядок и последовательность поставки товара (с указанием адреса поставки, периодичности и величины партий)</w:t>
            </w:r>
          </w:p>
        </w:tc>
        <w:tc>
          <w:tcPr>
            <w:tcW w:w="6378" w:type="dxa"/>
            <w:vAlign w:val="center"/>
          </w:tcPr>
          <w:p w14:paraId="1650C143" w14:textId="77777777" w:rsidR="00CC7191" w:rsidRPr="00CC7191" w:rsidRDefault="00CC7191" w:rsidP="00CC7191">
            <w:pPr>
              <w:jc w:val="both"/>
              <w:rPr>
                <w:sz w:val="21"/>
                <w:szCs w:val="21"/>
              </w:rPr>
            </w:pPr>
            <w:r w:rsidRPr="00CC7191">
              <w:rPr>
                <w:sz w:val="21"/>
                <w:szCs w:val="21"/>
              </w:rPr>
              <w:t>При поставке товара Поставщик обязан передать Заказчику сертификаты соответствия товара ГОСТу или другим стандартам, копии сертификатов качества с печатью организации, либо информационное письмо от Поставщика об отсутствии требований к обязательной сертификации поставляемого товара, оригиналы товарных-накладных или УПД, оригинал счета и счетов-фактур в момент отгрузки.</w:t>
            </w:r>
          </w:p>
          <w:p w14:paraId="3312F39E" w14:textId="77777777" w:rsidR="00CC7191" w:rsidRPr="00CC7191" w:rsidRDefault="00CC7191" w:rsidP="00CC7191">
            <w:pPr>
              <w:jc w:val="both"/>
              <w:rPr>
                <w:sz w:val="21"/>
                <w:szCs w:val="21"/>
              </w:rPr>
            </w:pPr>
            <w:r w:rsidRPr="00CC7191">
              <w:rPr>
                <w:sz w:val="21"/>
                <w:szCs w:val="21"/>
              </w:rPr>
              <w:t>Поставщик несет все расходы и риски, связанные с передачей товара в собственность Заказчика. Поставка товара Заказчику осуществляется транспортом Поставщика. Все виды погрузоразгрузочных работ, включая работы с применением грузоподъемных средств, осуществляются Поставщиком собственными силами и техническими средствами.</w:t>
            </w:r>
          </w:p>
          <w:p w14:paraId="7918CACA" w14:textId="77777777" w:rsidR="00CC7191" w:rsidRPr="00CC7191" w:rsidRDefault="00CC7191" w:rsidP="00CC7191">
            <w:pPr>
              <w:jc w:val="both"/>
              <w:rPr>
                <w:sz w:val="21"/>
                <w:szCs w:val="21"/>
              </w:rPr>
            </w:pPr>
            <w:r w:rsidRPr="00CC7191">
              <w:rPr>
                <w:sz w:val="21"/>
                <w:szCs w:val="21"/>
              </w:rPr>
              <w:t>О дате и времени поставки товара Поставщик извещает ответственного со стороны Заказчика в письменном виде по электронной почте (e-</w:t>
            </w:r>
            <w:proofErr w:type="spellStart"/>
            <w:r w:rsidRPr="00CC7191">
              <w:rPr>
                <w:sz w:val="21"/>
                <w:szCs w:val="21"/>
              </w:rPr>
              <w:t>mail</w:t>
            </w:r>
            <w:proofErr w:type="spellEnd"/>
            <w:r w:rsidRPr="00CC7191">
              <w:rPr>
                <w:sz w:val="21"/>
                <w:szCs w:val="21"/>
              </w:rPr>
              <w:t xml:space="preserve">) на адрес, указанный в проекте договора. </w:t>
            </w:r>
          </w:p>
          <w:p w14:paraId="1E831373" w14:textId="472891C8" w:rsidR="00005307" w:rsidRPr="00DD39CF" w:rsidRDefault="00CC7191" w:rsidP="00CC7191">
            <w:pPr>
              <w:keepNext/>
              <w:keepLines/>
              <w:jc w:val="both"/>
              <w:rPr>
                <w:sz w:val="21"/>
                <w:szCs w:val="21"/>
              </w:rPr>
            </w:pPr>
            <w:r w:rsidRPr="00CC7191">
              <w:rPr>
                <w:sz w:val="21"/>
                <w:szCs w:val="21"/>
              </w:rPr>
              <w:t>Время приемки товара осуществляется Заказчиком в рабочие дни с 10 часов 00 минут до 16 часов 00 минут московского времени.  Заказчик имеет право отказаться от приемки товара, доставленного в несогласованное Сторонами время</w:t>
            </w:r>
            <w:r w:rsidR="00005307" w:rsidRPr="00DD39CF">
              <w:rPr>
                <w:sz w:val="21"/>
                <w:szCs w:val="21"/>
              </w:rPr>
              <w:t>.</w:t>
            </w:r>
          </w:p>
          <w:p w14:paraId="258DE4DE" w14:textId="6AAD090C" w:rsidR="00005307" w:rsidRPr="003D3424" w:rsidRDefault="00005307" w:rsidP="00005307">
            <w:pPr>
              <w:keepNext/>
              <w:keepLines/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Адрес</w:t>
            </w:r>
            <w:r w:rsidR="000A6828">
              <w:rPr>
                <w:sz w:val="21"/>
                <w:szCs w:val="21"/>
              </w:rPr>
              <w:t>а</w:t>
            </w:r>
            <w:r w:rsidRPr="00DD39CF">
              <w:rPr>
                <w:sz w:val="21"/>
                <w:szCs w:val="21"/>
              </w:rPr>
              <w:t xml:space="preserve"> поставки: </w:t>
            </w:r>
            <w:r w:rsidR="003D3424" w:rsidRPr="003D3424">
              <w:rPr>
                <w:b/>
                <w:sz w:val="21"/>
                <w:szCs w:val="21"/>
              </w:rPr>
              <w:t xml:space="preserve">г. Москва, </w:t>
            </w:r>
            <w:r w:rsidR="000A6828" w:rsidRPr="003D3424">
              <w:rPr>
                <w:b/>
                <w:color w:val="000000"/>
                <w:sz w:val="22"/>
                <w:szCs w:val="22"/>
              </w:rPr>
              <w:t>ул.</w:t>
            </w:r>
            <w:r w:rsidR="000A6828" w:rsidRPr="000A682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547526">
              <w:rPr>
                <w:b/>
                <w:color w:val="000000"/>
                <w:sz w:val="22"/>
                <w:szCs w:val="22"/>
              </w:rPr>
              <w:t>Миклухо-Маклая, д.</w:t>
            </w:r>
            <w:r w:rsidR="00444451">
              <w:rPr>
                <w:b/>
                <w:color w:val="000000"/>
                <w:sz w:val="22"/>
                <w:szCs w:val="22"/>
              </w:rPr>
              <w:t>15 корп.3</w:t>
            </w:r>
          </w:p>
          <w:p w14:paraId="4F91D411" w14:textId="5C50C95C" w:rsidR="001707A3" w:rsidRPr="001707A3" w:rsidRDefault="00005307" w:rsidP="00005307">
            <w:pPr>
              <w:jc w:val="both"/>
              <w:rPr>
                <w:b/>
                <w:sz w:val="21"/>
                <w:szCs w:val="21"/>
              </w:rPr>
            </w:pPr>
            <w:r w:rsidRPr="00DD39CF">
              <w:rPr>
                <w:b/>
                <w:sz w:val="21"/>
                <w:szCs w:val="21"/>
              </w:rPr>
              <w:t xml:space="preserve">Срок поставки: </w:t>
            </w:r>
            <w:r w:rsidR="003D3424" w:rsidRPr="00A767B1">
              <w:rPr>
                <w:bCs/>
                <w:sz w:val="21"/>
                <w:szCs w:val="21"/>
              </w:rPr>
              <w:t xml:space="preserve">поставка товара </w:t>
            </w:r>
            <w:r w:rsidR="003D3424">
              <w:rPr>
                <w:bCs/>
                <w:sz w:val="21"/>
                <w:szCs w:val="21"/>
              </w:rPr>
              <w:t xml:space="preserve">осуществляется в течение </w:t>
            </w:r>
            <w:r w:rsidR="008E5C74">
              <w:rPr>
                <w:bCs/>
                <w:sz w:val="21"/>
                <w:szCs w:val="21"/>
              </w:rPr>
              <w:t>15</w:t>
            </w:r>
            <w:r w:rsidR="003D3424">
              <w:rPr>
                <w:bCs/>
                <w:sz w:val="21"/>
                <w:szCs w:val="21"/>
              </w:rPr>
              <w:t xml:space="preserve"> (</w:t>
            </w:r>
            <w:r w:rsidR="008E5C74">
              <w:rPr>
                <w:bCs/>
                <w:sz w:val="21"/>
                <w:szCs w:val="21"/>
              </w:rPr>
              <w:t>пятнадцать</w:t>
            </w:r>
            <w:r w:rsidR="003D3424">
              <w:rPr>
                <w:bCs/>
                <w:sz w:val="21"/>
                <w:szCs w:val="21"/>
              </w:rPr>
              <w:t xml:space="preserve">) рабочих дней </w:t>
            </w:r>
            <w:r w:rsidR="003D3424" w:rsidRPr="00A767B1">
              <w:rPr>
                <w:bCs/>
                <w:sz w:val="21"/>
                <w:szCs w:val="21"/>
              </w:rPr>
              <w:t>с даты подписания договора поставки</w:t>
            </w:r>
            <w:r w:rsidR="001707A3">
              <w:rPr>
                <w:b/>
                <w:sz w:val="21"/>
                <w:szCs w:val="21"/>
              </w:rPr>
              <w:t>.</w:t>
            </w:r>
          </w:p>
        </w:tc>
      </w:tr>
      <w:tr w:rsidR="00005307" w:rsidRPr="00DD39CF" w14:paraId="715522B6" w14:textId="77777777" w:rsidTr="00DD39CF">
        <w:tc>
          <w:tcPr>
            <w:tcW w:w="710" w:type="dxa"/>
            <w:vAlign w:val="center"/>
          </w:tcPr>
          <w:p w14:paraId="08094A6A" w14:textId="77777777" w:rsidR="00005307" w:rsidRPr="00DD39CF" w:rsidRDefault="00005307" w:rsidP="00005307">
            <w:pPr>
              <w:pStyle w:val="ad"/>
              <w:numPr>
                <w:ilvl w:val="0"/>
                <w:numId w:val="3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7786DB7" w14:textId="77777777" w:rsidR="00005307" w:rsidRPr="00DD39CF" w:rsidRDefault="00005307" w:rsidP="00005307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sz w:val="21"/>
                <w:szCs w:val="21"/>
              </w:rPr>
              <w:t>Порядок и последовательность оплаты</w:t>
            </w:r>
          </w:p>
        </w:tc>
        <w:tc>
          <w:tcPr>
            <w:tcW w:w="6378" w:type="dxa"/>
            <w:vAlign w:val="center"/>
          </w:tcPr>
          <w:p w14:paraId="121601F1" w14:textId="77777777" w:rsidR="00005307" w:rsidRPr="00DD39CF" w:rsidRDefault="00330802" w:rsidP="00005307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100% суммы договора в течение 7 (семь) рабочих дней после выполнения Поставщиком всех обязательств по Договору, на основании выставленного счета, счет-фактуры, товарной накладной или УПД</w:t>
            </w:r>
            <w:r w:rsidR="005677A8" w:rsidRPr="00DD39CF">
              <w:rPr>
                <w:sz w:val="21"/>
                <w:szCs w:val="21"/>
              </w:rPr>
              <w:t>.</w:t>
            </w:r>
          </w:p>
        </w:tc>
      </w:tr>
      <w:tr w:rsidR="00005307" w:rsidRPr="00DD39CF" w14:paraId="5E2B1495" w14:textId="77777777" w:rsidTr="00DD39CF">
        <w:tc>
          <w:tcPr>
            <w:tcW w:w="710" w:type="dxa"/>
            <w:vAlign w:val="center"/>
          </w:tcPr>
          <w:p w14:paraId="6A2187BE" w14:textId="77777777" w:rsidR="00005307" w:rsidRPr="00DD39CF" w:rsidRDefault="00005307" w:rsidP="00005307">
            <w:pPr>
              <w:pStyle w:val="ad"/>
              <w:numPr>
                <w:ilvl w:val="0"/>
                <w:numId w:val="3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236165F5" w14:textId="77777777" w:rsidR="00005307" w:rsidRPr="00DD39CF" w:rsidRDefault="00005307" w:rsidP="00005307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sz w:val="21"/>
                <w:szCs w:val="21"/>
              </w:rPr>
              <w:t>Требование к гарантийному сроку (дни, месяцы, годы)</w:t>
            </w:r>
          </w:p>
        </w:tc>
        <w:tc>
          <w:tcPr>
            <w:tcW w:w="6378" w:type="dxa"/>
          </w:tcPr>
          <w:p w14:paraId="6A912AFD" w14:textId="1C62CE7D" w:rsidR="00005307" w:rsidRPr="00DD39CF" w:rsidRDefault="00005307" w:rsidP="00005307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 xml:space="preserve">Не менее 12 месяцев с </w:t>
            </w:r>
            <w:r w:rsidR="00DD39CF">
              <w:rPr>
                <w:sz w:val="21"/>
                <w:szCs w:val="21"/>
              </w:rPr>
              <w:t>даты</w:t>
            </w:r>
            <w:r w:rsidRPr="00DD39CF">
              <w:rPr>
                <w:sz w:val="21"/>
                <w:szCs w:val="21"/>
              </w:rPr>
              <w:t xml:space="preserve"> поставки товара Заказчику и не менее срока, установленного производителем.</w:t>
            </w:r>
          </w:p>
        </w:tc>
      </w:tr>
      <w:tr w:rsidR="00005307" w:rsidRPr="00DD39CF" w14:paraId="017F3695" w14:textId="77777777" w:rsidTr="00DD39CF">
        <w:tc>
          <w:tcPr>
            <w:tcW w:w="710" w:type="dxa"/>
          </w:tcPr>
          <w:p w14:paraId="35C18ED1" w14:textId="77777777" w:rsidR="00005307" w:rsidRPr="00DD39CF" w:rsidRDefault="00005307" w:rsidP="00005307">
            <w:pPr>
              <w:pStyle w:val="ad"/>
              <w:numPr>
                <w:ilvl w:val="0"/>
                <w:numId w:val="3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5D90B6F9" w14:textId="77777777" w:rsidR="00005307" w:rsidRPr="00DD39CF" w:rsidRDefault="00005307" w:rsidP="00005307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sz w:val="21"/>
                <w:szCs w:val="21"/>
              </w:rPr>
              <w:t>Требование к объему предоставления гарантий качества</w:t>
            </w:r>
          </w:p>
        </w:tc>
        <w:tc>
          <w:tcPr>
            <w:tcW w:w="6378" w:type="dxa"/>
            <w:vAlign w:val="center"/>
          </w:tcPr>
          <w:p w14:paraId="13C86080" w14:textId="77777777" w:rsidR="00005307" w:rsidRPr="00DD39CF" w:rsidRDefault="00005307" w:rsidP="00005307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Поставщик должен гарантировать соответствие поставляемого товара техническим характеристикам, заявленным производителем и указанным в Приложении №1 к техническому заданию, и при его надлежащем использовании и хранении, несет все расходы по замене дефектного (некачественного) товара, выявленного Заказчиком в течение всего гарантийного срока.</w:t>
            </w:r>
          </w:p>
          <w:p w14:paraId="092AD383" w14:textId="609D7523" w:rsidR="00005307" w:rsidRPr="00DD39CF" w:rsidRDefault="00005307" w:rsidP="00005307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 xml:space="preserve">В случае выхода из строя товара в течение гарантийного срока при его эксплуатации, Поставщик производит диагностику, и, далее, </w:t>
            </w:r>
            <w:r w:rsidRPr="00DD39CF">
              <w:rPr>
                <w:sz w:val="21"/>
                <w:szCs w:val="21"/>
              </w:rPr>
              <w:lastRenderedPageBreak/>
              <w:t xml:space="preserve">замену некачественного товара в течение </w:t>
            </w:r>
            <w:r w:rsidRPr="00DD39CF">
              <w:rPr>
                <w:b/>
                <w:sz w:val="21"/>
                <w:szCs w:val="21"/>
              </w:rPr>
              <w:t>45 (сорока пяти)</w:t>
            </w:r>
            <w:r w:rsidRPr="00DD39CF">
              <w:rPr>
                <w:sz w:val="21"/>
                <w:szCs w:val="21"/>
              </w:rPr>
              <w:t xml:space="preserve"> рабочих дней с </w:t>
            </w:r>
            <w:r w:rsidR="00DD39CF">
              <w:rPr>
                <w:sz w:val="21"/>
                <w:szCs w:val="21"/>
              </w:rPr>
              <w:t>даты</w:t>
            </w:r>
            <w:r w:rsidRPr="00DD39CF">
              <w:rPr>
                <w:sz w:val="21"/>
                <w:szCs w:val="21"/>
              </w:rPr>
              <w:t xml:space="preserve"> получения заявки от Заказчика.</w:t>
            </w:r>
          </w:p>
          <w:p w14:paraId="4B01073B" w14:textId="77777777" w:rsidR="00005307" w:rsidRPr="00DD39CF" w:rsidRDefault="00005307" w:rsidP="00005307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В случае необходимости доставки товара в сервисный центр Поставщика и обратно, эту доставку обеспечивает Поставщик за свой счет.</w:t>
            </w:r>
          </w:p>
        </w:tc>
      </w:tr>
      <w:tr w:rsidR="00005307" w:rsidRPr="00DD39CF" w14:paraId="7AB14666" w14:textId="77777777" w:rsidTr="00DD39CF">
        <w:tc>
          <w:tcPr>
            <w:tcW w:w="710" w:type="dxa"/>
          </w:tcPr>
          <w:p w14:paraId="085DA4EF" w14:textId="77777777" w:rsidR="00005307" w:rsidRPr="00DD39CF" w:rsidRDefault="00005307" w:rsidP="00005307">
            <w:pPr>
              <w:pStyle w:val="ad"/>
              <w:numPr>
                <w:ilvl w:val="0"/>
                <w:numId w:val="3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0B8D1E26" w14:textId="77777777" w:rsidR="00005307" w:rsidRPr="00DD39CF" w:rsidRDefault="00005307" w:rsidP="00005307">
            <w:pPr>
              <w:jc w:val="both"/>
              <w:rPr>
                <w:b/>
                <w:sz w:val="21"/>
                <w:szCs w:val="21"/>
              </w:rPr>
            </w:pPr>
            <w:r w:rsidRPr="00DD39CF">
              <w:rPr>
                <w:b/>
                <w:sz w:val="21"/>
                <w:szCs w:val="21"/>
              </w:rPr>
              <w:t>Порядок приемки товара</w:t>
            </w:r>
          </w:p>
        </w:tc>
        <w:tc>
          <w:tcPr>
            <w:tcW w:w="6378" w:type="dxa"/>
            <w:vAlign w:val="center"/>
          </w:tcPr>
          <w:p w14:paraId="3FCA550F" w14:textId="77777777" w:rsidR="00005307" w:rsidRPr="00DD39CF" w:rsidRDefault="00005307" w:rsidP="00005307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Приемка товара Заказчиком производится в присутствии уполномоченного представителя Поставщика.</w:t>
            </w:r>
          </w:p>
          <w:p w14:paraId="502DF9F3" w14:textId="4A486B15" w:rsidR="00005307" w:rsidRPr="00DD39CF" w:rsidRDefault="00005307" w:rsidP="00005307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Уполномоченн</w:t>
            </w:r>
            <w:r w:rsidR="005C4B4F">
              <w:rPr>
                <w:sz w:val="21"/>
                <w:szCs w:val="21"/>
              </w:rPr>
              <w:t>ый</w:t>
            </w:r>
            <w:r w:rsidRPr="00DD39CF">
              <w:rPr>
                <w:sz w:val="21"/>
                <w:szCs w:val="21"/>
              </w:rPr>
              <w:t xml:space="preserve"> представител</w:t>
            </w:r>
            <w:r w:rsidR="005C4B4F">
              <w:rPr>
                <w:sz w:val="21"/>
                <w:szCs w:val="21"/>
              </w:rPr>
              <w:t>ь</w:t>
            </w:r>
            <w:r w:rsidRPr="00DD39CF">
              <w:rPr>
                <w:sz w:val="21"/>
                <w:szCs w:val="21"/>
              </w:rPr>
              <w:t xml:space="preserve"> Поставщика должен иметь документ, подтверждающий его полномочия на осуществление действий от имени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Поставщика без доверенности) или доверенность от организации, а также документ, удостоверяющий личность.</w:t>
            </w:r>
          </w:p>
          <w:p w14:paraId="0EDACB2D" w14:textId="77777777" w:rsidR="00005307" w:rsidRPr="00DD39CF" w:rsidRDefault="00005307" w:rsidP="00005307">
            <w:pPr>
              <w:jc w:val="both"/>
              <w:rPr>
                <w:sz w:val="21"/>
                <w:szCs w:val="21"/>
              </w:rPr>
            </w:pPr>
            <w:r w:rsidRPr="00DD39CF">
              <w:rPr>
                <w:sz w:val="21"/>
                <w:szCs w:val="21"/>
              </w:rPr>
              <w:t>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 А также выборочное подключение к электрическим сетям.</w:t>
            </w:r>
          </w:p>
        </w:tc>
      </w:tr>
      <w:tr w:rsidR="00005307" w:rsidRPr="00DD39CF" w14:paraId="33040DE2" w14:textId="77777777" w:rsidTr="00DD39CF">
        <w:tc>
          <w:tcPr>
            <w:tcW w:w="710" w:type="dxa"/>
          </w:tcPr>
          <w:p w14:paraId="7DE6BB13" w14:textId="77777777" w:rsidR="00005307" w:rsidRPr="00DD39CF" w:rsidRDefault="00005307" w:rsidP="00005307">
            <w:pPr>
              <w:pStyle w:val="ad"/>
              <w:numPr>
                <w:ilvl w:val="0"/>
                <w:numId w:val="3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7A3CA35" w14:textId="77777777" w:rsidR="00005307" w:rsidRPr="00DD39CF" w:rsidRDefault="00005307" w:rsidP="00005307">
            <w:pPr>
              <w:jc w:val="both"/>
              <w:rPr>
                <w:b/>
                <w:bCs/>
                <w:sz w:val="21"/>
                <w:szCs w:val="21"/>
              </w:rPr>
            </w:pPr>
            <w:r w:rsidRPr="00DD39CF">
              <w:rPr>
                <w:b/>
                <w:sz w:val="21"/>
                <w:szCs w:val="21"/>
              </w:rPr>
              <w:t>Требования к доставке, монтажу и пуско-наладке</w:t>
            </w:r>
          </w:p>
        </w:tc>
        <w:tc>
          <w:tcPr>
            <w:tcW w:w="6378" w:type="dxa"/>
            <w:vAlign w:val="center"/>
          </w:tcPr>
          <w:p w14:paraId="019101F0" w14:textId="2818B114" w:rsidR="00005307" w:rsidRPr="00DD39CF" w:rsidRDefault="000A6828" w:rsidP="00005307">
            <w:pPr>
              <w:jc w:val="both"/>
              <w:rPr>
                <w:sz w:val="21"/>
                <w:szCs w:val="21"/>
              </w:rPr>
            </w:pPr>
            <w:r w:rsidRPr="000A6828">
              <w:rPr>
                <w:sz w:val="21"/>
                <w:szCs w:val="21"/>
              </w:rPr>
              <w:t>Требуется доставк</w:t>
            </w:r>
            <w:r w:rsidR="00CF37EF">
              <w:rPr>
                <w:sz w:val="21"/>
                <w:szCs w:val="21"/>
              </w:rPr>
              <w:t>а</w:t>
            </w:r>
            <w:r w:rsidRPr="000A6828">
              <w:rPr>
                <w:sz w:val="21"/>
                <w:szCs w:val="21"/>
              </w:rPr>
              <w:t>, разгрузка</w:t>
            </w:r>
            <w:r w:rsidR="00E768A5">
              <w:rPr>
                <w:sz w:val="21"/>
                <w:szCs w:val="21"/>
              </w:rPr>
              <w:t xml:space="preserve">, </w:t>
            </w:r>
            <w:r w:rsidRPr="000A6828">
              <w:rPr>
                <w:sz w:val="21"/>
                <w:szCs w:val="21"/>
              </w:rPr>
              <w:t>подъем на этажи с лифтом и без лифта.</w:t>
            </w:r>
          </w:p>
        </w:tc>
      </w:tr>
    </w:tbl>
    <w:p w14:paraId="03F229AB" w14:textId="701A2757" w:rsidR="009725DE" w:rsidRDefault="009725DE" w:rsidP="00C72E2A">
      <w:pPr>
        <w:rPr>
          <w:sz w:val="21"/>
          <w:szCs w:val="21"/>
        </w:rPr>
      </w:pPr>
    </w:p>
    <w:p w14:paraId="34C0875A" w14:textId="0CCB3B68" w:rsidR="000F07AD" w:rsidRPr="000F07AD" w:rsidRDefault="000F07AD" w:rsidP="00C72E2A">
      <w:pPr>
        <w:rPr>
          <w:b/>
          <w:sz w:val="21"/>
          <w:szCs w:val="21"/>
        </w:rPr>
      </w:pPr>
      <w:r w:rsidRPr="000F07AD">
        <w:rPr>
          <w:b/>
          <w:sz w:val="21"/>
          <w:szCs w:val="21"/>
        </w:rPr>
        <w:t>Приложение №1 крепится отдельным файлом в формате .</w:t>
      </w:r>
      <w:r w:rsidRPr="000F07AD">
        <w:rPr>
          <w:b/>
          <w:sz w:val="21"/>
          <w:szCs w:val="21"/>
          <w:lang w:val="en-US"/>
        </w:rPr>
        <w:t>xlsx</w:t>
      </w:r>
      <w:r w:rsidRPr="000F07AD">
        <w:rPr>
          <w:b/>
          <w:sz w:val="21"/>
          <w:szCs w:val="21"/>
        </w:rPr>
        <w:t xml:space="preserve"> и является неотъемлемой частью Технического задания</w:t>
      </w:r>
    </w:p>
    <w:sectPr w:rsidR="000F07AD" w:rsidRPr="000F07AD" w:rsidSect="00C64221">
      <w:headerReference w:type="default" r:id="rId8"/>
      <w:footnotePr>
        <w:pos w:val="beneathText"/>
      </w:footnotePr>
      <w:endnotePr>
        <w:numFmt w:val="decimal"/>
      </w:endnotePr>
      <w:pgSz w:w="11906" w:h="16838"/>
      <w:pgMar w:top="426" w:right="851" w:bottom="1135" w:left="1134" w:header="709" w:footer="709" w:gutter="284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A644BC" w16cex:dateUtc="2024-10-01T06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3CC2E" w14:textId="77777777" w:rsidR="00646306" w:rsidRDefault="00646306">
      <w:r>
        <w:separator/>
      </w:r>
    </w:p>
  </w:endnote>
  <w:endnote w:type="continuationSeparator" w:id="0">
    <w:p w14:paraId="267DAABA" w14:textId="77777777" w:rsidR="00646306" w:rsidRDefault="0064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0507" w14:textId="77777777" w:rsidR="00646306" w:rsidRDefault="00646306">
      <w:r>
        <w:separator/>
      </w:r>
    </w:p>
  </w:footnote>
  <w:footnote w:type="continuationSeparator" w:id="0">
    <w:p w14:paraId="412D47DB" w14:textId="77777777" w:rsidR="00646306" w:rsidRDefault="00646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28C25" w14:textId="7FDCA1C7" w:rsidR="00340613" w:rsidRPr="00EB3498" w:rsidRDefault="00340613" w:rsidP="00EB3498">
    <w:pPr>
      <w:pStyle w:val="a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A145A"/>
    <w:multiLevelType w:val="hybridMultilevel"/>
    <w:tmpl w:val="F75AF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defaultTabStop w:val="708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0F"/>
    <w:rsid w:val="000003D2"/>
    <w:rsid w:val="00005307"/>
    <w:rsid w:val="00006294"/>
    <w:rsid w:val="00007873"/>
    <w:rsid w:val="00016788"/>
    <w:rsid w:val="00023184"/>
    <w:rsid w:val="00023C2F"/>
    <w:rsid w:val="000262E7"/>
    <w:rsid w:val="00031AC8"/>
    <w:rsid w:val="00032CCB"/>
    <w:rsid w:val="000417C2"/>
    <w:rsid w:val="00044071"/>
    <w:rsid w:val="0005343D"/>
    <w:rsid w:val="00056D13"/>
    <w:rsid w:val="00065A44"/>
    <w:rsid w:val="00075A77"/>
    <w:rsid w:val="00081729"/>
    <w:rsid w:val="000A1C8B"/>
    <w:rsid w:val="000A6828"/>
    <w:rsid w:val="000B0241"/>
    <w:rsid w:val="000B0DC6"/>
    <w:rsid w:val="000B6507"/>
    <w:rsid w:val="000C5DB3"/>
    <w:rsid w:val="000C79E2"/>
    <w:rsid w:val="000E1B90"/>
    <w:rsid w:val="000E45CC"/>
    <w:rsid w:val="000E4EC2"/>
    <w:rsid w:val="000E6B73"/>
    <w:rsid w:val="000E6FA8"/>
    <w:rsid w:val="000E7775"/>
    <w:rsid w:val="000F04F0"/>
    <w:rsid w:val="000F04FF"/>
    <w:rsid w:val="000F07AD"/>
    <w:rsid w:val="000F11C6"/>
    <w:rsid w:val="000F4AAA"/>
    <w:rsid w:val="000F77BE"/>
    <w:rsid w:val="001056E3"/>
    <w:rsid w:val="0010665D"/>
    <w:rsid w:val="001066CC"/>
    <w:rsid w:val="00107698"/>
    <w:rsid w:val="001118C6"/>
    <w:rsid w:val="0011498B"/>
    <w:rsid w:val="00116503"/>
    <w:rsid w:val="00123AA5"/>
    <w:rsid w:val="00126DC7"/>
    <w:rsid w:val="00130A4D"/>
    <w:rsid w:val="00132854"/>
    <w:rsid w:val="0013667F"/>
    <w:rsid w:val="00155C2A"/>
    <w:rsid w:val="00165A29"/>
    <w:rsid w:val="001707A3"/>
    <w:rsid w:val="001728C3"/>
    <w:rsid w:val="00177A7D"/>
    <w:rsid w:val="00180A92"/>
    <w:rsid w:val="00182585"/>
    <w:rsid w:val="001A4DE9"/>
    <w:rsid w:val="001A4E04"/>
    <w:rsid w:val="001B1D22"/>
    <w:rsid w:val="001B22AC"/>
    <w:rsid w:val="001C3384"/>
    <w:rsid w:val="001C5616"/>
    <w:rsid w:val="001C7B01"/>
    <w:rsid w:val="001D2E78"/>
    <w:rsid w:val="001E2A9E"/>
    <w:rsid w:val="001E2E5E"/>
    <w:rsid w:val="001E5F4B"/>
    <w:rsid w:val="001F1DD4"/>
    <w:rsid w:val="001F353E"/>
    <w:rsid w:val="00202713"/>
    <w:rsid w:val="00211CDD"/>
    <w:rsid w:val="00216CE0"/>
    <w:rsid w:val="00222628"/>
    <w:rsid w:val="00232B2C"/>
    <w:rsid w:val="002360DA"/>
    <w:rsid w:val="00241661"/>
    <w:rsid w:val="00242964"/>
    <w:rsid w:val="0024516C"/>
    <w:rsid w:val="00250E75"/>
    <w:rsid w:val="00253A28"/>
    <w:rsid w:val="002554EC"/>
    <w:rsid w:val="00277BC1"/>
    <w:rsid w:val="00297743"/>
    <w:rsid w:val="002C0D8C"/>
    <w:rsid w:val="002C1509"/>
    <w:rsid w:val="002D7759"/>
    <w:rsid w:val="002E1BE0"/>
    <w:rsid w:val="002E3AB6"/>
    <w:rsid w:val="002F009D"/>
    <w:rsid w:val="002F755B"/>
    <w:rsid w:val="002F7629"/>
    <w:rsid w:val="00303334"/>
    <w:rsid w:val="00303958"/>
    <w:rsid w:val="0030421B"/>
    <w:rsid w:val="0031198D"/>
    <w:rsid w:val="00324D64"/>
    <w:rsid w:val="00327499"/>
    <w:rsid w:val="00330802"/>
    <w:rsid w:val="0033247B"/>
    <w:rsid w:val="00340613"/>
    <w:rsid w:val="00357A23"/>
    <w:rsid w:val="00357CA2"/>
    <w:rsid w:val="00362D11"/>
    <w:rsid w:val="00365936"/>
    <w:rsid w:val="003706A3"/>
    <w:rsid w:val="003709E5"/>
    <w:rsid w:val="00371492"/>
    <w:rsid w:val="0038377F"/>
    <w:rsid w:val="00384F49"/>
    <w:rsid w:val="00385FFB"/>
    <w:rsid w:val="0038603B"/>
    <w:rsid w:val="0038622D"/>
    <w:rsid w:val="00387C3E"/>
    <w:rsid w:val="00393C90"/>
    <w:rsid w:val="003A0278"/>
    <w:rsid w:val="003A48B4"/>
    <w:rsid w:val="003B2370"/>
    <w:rsid w:val="003B2C5F"/>
    <w:rsid w:val="003B5F51"/>
    <w:rsid w:val="003C538D"/>
    <w:rsid w:val="003C561D"/>
    <w:rsid w:val="003D1701"/>
    <w:rsid w:val="003D3424"/>
    <w:rsid w:val="003E2F49"/>
    <w:rsid w:val="003E4161"/>
    <w:rsid w:val="003E7282"/>
    <w:rsid w:val="003F24F8"/>
    <w:rsid w:val="003F444B"/>
    <w:rsid w:val="003F51B2"/>
    <w:rsid w:val="00405AA7"/>
    <w:rsid w:val="00414AAC"/>
    <w:rsid w:val="00416637"/>
    <w:rsid w:val="004235AE"/>
    <w:rsid w:val="00424B04"/>
    <w:rsid w:val="004313A2"/>
    <w:rsid w:val="00440BAA"/>
    <w:rsid w:val="00444451"/>
    <w:rsid w:val="004467C1"/>
    <w:rsid w:val="004502A6"/>
    <w:rsid w:val="00460566"/>
    <w:rsid w:val="004605B9"/>
    <w:rsid w:val="00461A20"/>
    <w:rsid w:val="00461CC3"/>
    <w:rsid w:val="0046520F"/>
    <w:rsid w:val="004701DD"/>
    <w:rsid w:val="00471262"/>
    <w:rsid w:val="004771B7"/>
    <w:rsid w:val="00485759"/>
    <w:rsid w:val="00486D4B"/>
    <w:rsid w:val="00496A3A"/>
    <w:rsid w:val="0049748D"/>
    <w:rsid w:val="00497AB9"/>
    <w:rsid w:val="004A07E4"/>
    <w:rsid w:val="004A6242"/>
    <w:rsid w:val="004B6F3C"/>
    <w:rsid w:val="004C5F6B"/>
    <w:rsid w:val="004C745E"/>
    <w:rsid w:val="004D00FA"/>
    <w:rsid w:val="004D68D1"/>
    <w:rsid w:val="004F3CDA"/>
    <w:rsid w:val="005017FF"/>
    <w:rsid w:val="00501EF8"/>
    <w:rsid w:val="00504DB5"/>
    <w:rsid w:val="00506316"/>
    <w:rsid w:val="005115F7"/>
    <w:rsid w:val="005203BC"/>
    <w:rsid w:val="00521658"/>
    <w:rsid w:val="005266DF"/>
    <w:rsid w:val="00527FFD"/>
    <w:rsid w:val="0053000F"/>
    <w:rsid w:val="0054108F"/>
    <w:rsid w:val="00544DC7"/>
    <w:rsid w:val="0054710B"/>
    <w:rsid w:val="00547526"/>
    <w:rsid w:val="00552D32"/>
    <w:rsid w:val="005551E2"/>
    <w:rsid w:val="00556493"/>
    <w:rsid w:val="0056608B"/>
    <w:rsid w:val="00566385"/>
    <w:rsid w:val="005663D8"/>
    <w:rsid w:val="005677A8"/>
    <w:rsid w:val="005726E4"/>
    <w:rsid w:val="005831B3"/>
    <w:rsid w:val="00583A6D"/>
    <w:rsid w:val="00584DCE"/>
    <w:rsid w:val="00587A44"/>
    <w:rsid w:val="00596D5E"/>
    <w:rsid w:val="00597989"/>
    <w:rsid w:val="005A0745"/>
    <w:rsid w:val="005A45B8"/>
    <w:rsid w:val="005B1798"/>
    <w:rsid w:val="005B6680"/>
    <w:rsid w:val="005C4B4F"/>
    <w:rsid w:val="005E0758"/>
    <w:rsid w:val="005E5D68"/>
    <w:rsid w:val="005F51F6"/>
    <w:rsid w:val="005F5E27"/>
    <w:rsid w:val="00604A9C"/>
    <w:rsid w:val="006052E9"/>
    <w:rsid w:val="006113AF"/>
    <w:rsid w:val="006142CA"/>
    <w:rsid w:val="0061564A"/>
    <w:rsid w:val="00627A29"/>
    <w:rsid w:val="00627C3B"/>
    <w:rsid w:val="006324FD"/>
    <w:rsid w:val="00641EDB"/>
    <w:rsid w:val="006437C0"/>
    <w:rsid w:val="00645E3B"/>
    <w:rsid w:val="00646306"/>
    <w:rsid w:val="00646531"/>
    <w:rsid w:val="00647264"/>
    <w:rsid w:val="0064792B"/>
    <w:rsid w:val="006558C9"/>
    <w:rsid w:val="0068259A"/>
    <w:rsid w:val="00683C57"/>
    <w:rsid w:val="00686AC2"/>
    <w:rsid w:val="006904E5"/>
    <w:rsid w:val="006912DC"/>
    <w:rsid w:val="00692C60"/>
    <w:rsid w:val="00697ADD"/>
    <w:rsid w:val="006A2100"/>
    <w:rsid w:val="006A2105"/>
    <w:rsid w:val="006A6AE5"/>
    <w:rsid w:val="006A7341"/>
    <w:rsid w:val="006A7B83"/>
    <w:rsid w:val="006B0183"/>
    <w:rsid w:val="006B3CB6"/>
    <w:rsid w:val="006B4FE0"/>
    <w:rsid w:val="006C352D"/>
    <w:rsid w:val="006C3EAB"/>
    <w:rsid w:val="006C452B"/>
    <w:rsid w:val="006C5902"/>
    <w:rsid w:val="006D1C35"/>
    <w:rsid w:val="006D5622"/>
    <w:rsid w:val="006D7867"/>
    <w:rsid w:val="006E7813"/>
    <w:rsid w:val="006F0152"/>
    <w:rsid w:val="006F04E3"/>
    <w:rsid w:val="006F1B8A"/>
    <w:rsid w:val="006F2FC5"/>
    <w:rsid w:val="006F4847"/>
    <w:rsid w:val="006F6161"/>
    <w:rsid w:val="00700E70"/>
    <w:rsid w:val="007036F1"/>
    <w:rsid w:val="00706906"/>
    <w:rsid w:val="00706B57"/>
    <w:rsid w:val="00711C67"/>
    <w:rsid w:val="0072156C"/>
    <w:rsid w:val="00723838"/>
    <w:rsid w:val="007242C0"/>
    <w:rsid w:val="00730955"/>
    <w:rsid w:val="00730971"/>
    <w:rsid w:val="007317C3"/>
    <w:rsid w:val="0073248D"/>
    <w:rsid w:val="00735AAF"/>
    <w:rsid w:val="00736553"/>
    <w:rsid w:val="007404D3"/>
    <w:rsid w:val="00742F09"/>
    <w:rsid w:val="007439BB"/>
    <w:rsid w:val="007522A7"/>
    <w:rsid w:val="0075429C"/>
    <w:rsid w:val="007607B8"/>
    <w:rsid w:val="007623B1"/>
    <w:rsid w:val="007631C0"/>
    <w:rsid w:val="00763AE2"/>
    <w:rsid w:val="00773CBD"/>
    <w:rsid w:val="00777789"/>
    <w:rsid w:val="00781021"/>
    <w:rsid w:val="00786D02"/>
    <w:rsid w:val="007918A9"/>
    <w:rsid w:val="00796635"/>
    <w:rsid w:val="007A12DA"/>
    <w:rsid w:val="007A1B34"/>
    <w:rsid w:val="007A5270"/>
    <w:rsid w:val="007B0F35"/>
    <w:rsid w:val="007B535D"/>
    <w:rsid w:val="007D7324"/>
    <w:rsid w:val="007E2153"/>
    <w:rsid w:val="007E4CFF"/>
    <w:rsid w:val="007F1295"/>
    <w:rsid w:val="007F3F1B"/>
    <w:rsid w:val="007F6218"/>
    <w:rsid w:val="007F68B5"/>
    <w:rsid w:val="00801933"/>
    <w:rsid w:val="00802365"/>
    <w:rsid w:val="00805172"/>
    <w:rsid w:val="00825815"/>
    <w:rsid w:val="008261D2"/>
    <w:rsid w:val="008307BC"/>
    <w:rsid w:val="00834425"/>
    <w:rsid w:val="0085149B"/>
    <w:rsid w:val="00857EDC"/>
    <w:rsid w:val="00867BB7"/>
    <w:rsid w:val="00870014"/>
    <w:rsid w:val="00870428"/>
    <w:rsid w:val="00873B38"/>
    <w:rsid w:val="008747C9"/>
    <w:rsid w:val="00886CBA"/>
    <w:rsid w:val="008A070F"/>
    <w:rsid w:val="008A16C5"/>
    <w:rsid w:val="008B0637"/>
    <w:rsid w:val="008B4DC0"/>
    <w:rsid w:val="008C0817"/>
    <w:rsid w:val="008C23EE"/>
    <w:rsid w:val="008D0113"/>
    <w:rsid w:val="008D0F2C"/>
    <w:rsid w:val="008D3A42"/>
    <w:rsid w:val="008D56BA"/>
    <w:rsid w:val="008E3C7C"/>
    <w:rsid w:val="008E5C74"/>
    <w:rsid w:val="008E7D40"/>
    <w:rsid w:val="00910790"/>
    <w:rsid w:val="00911C73"/>
    <w:rsid w:val="0091214C"/>
    <w:rsid w:val="00913D0E"/>
    <w:rsid w:val="0092120B"/>
    <w:rsid w:val="009213EF"/>
    <w:rsid w:val="00921BE1"/>
    <w:rsid w:val="00924CC5"/>
    <w:rsid w:val="0092761D"/>
    <w:rsid w:val="0093009B"/>
    <w:rsid w:val="00932526"/>
    <w:rsid w:val="009362C1"/>
    <w:rsid w:val="00940CE1"/>
    <w:rsid w:val="00942CA6"/>
    <w:rsid w:val="00943AE7"/>
    <w:rsid w:val="00946136"/>
    <w:rsid w:val="009464E3"/>
    <w:rsid w:val="00946F81"/>
    <w:rsid w:val="009622F0"/>
    <w:rsid w:val="009625F6"/>
    <w:rsid w:val="009637F6"/>
    <w:rsid w:val="00966397"/>
    <w:rsid w:val="009714A5"/>
    <w:rsid w:val="0097256D"/>
    <w:rsid w:val="009725DE"/>
    <w:rsid w:val="0097318F"/>
    <w:rsid w:val="009806D3"/>
    <w:rsid w:val="009843FD"/>
    <w:rsid w:val="009861A9"/>
    <w:rsid w:val="009908BB"/>
    <w:rsid w:val="00990DB2"/>
    <w:rsid w:val="00993CE5"/>
    <w:rsid w:val="009A374C"/>
    <w:rsid w:val="009B1EF0"/>
    <w:rsid w:val="009B79E1"/>
    <w:rsid w:val="009C05EA"/>
    <w:rsid w:val="009C21F3"/>
    <w:rsid w:val="009C4DC0"/>
    <w:rsid w:val="009D2A4B"/>
    <w:rsid w:val="009D3C70"/>
    <w:rsid w:val="009D6336"/>
    <w:rsid w:val="009E1150"/>
    <w:rsid w:val="009E3828"/>
    <w:rsid w:val="009F1005"/>
    <w:rsid w:val="009F3521"/>
    <w:rsid w:val="009F66C3"/>
    <w:rsid w:val="00A0421B"/>
    <w:rsid w:val="00A13439"/>
    <w:rsid w:val="00A1373B"/>
    <w:rsid w:val="00A306F7"/>
    <w:rsid w:val="00A315EA"/>
    <w:rsid w:val="00A33DCC"/>
    <w:rsid w:val="00A3707E"/>
    <w:rsid w:val="00A41458"/>
    <w:rsid w:val="00A447C0"/>
    <w:rsid w:val="00A46F60"/>
    <w:rsid w:val="00A60478"/>
    <w:rsid w:val="00A63230"/>
    <w:rsid w:val="00A64724"/>
    <w:rsid w:val="00A64FA3"/>
    <w:rsid w:val="00A66C2B"/>
    <w:rsid w:val="00A72DDA"/>
    <w:rsid w:val="00A869DA"/>
    <w:rsid w:val="00A90D0B"/>
    <w:rsid w:val="00A94792"/>
    <w:rsid w:val="00A96A0A"/>
    <w:rsid w:val="00AA46D4"/>
    <w:rsid w:val="00AB0A58"/>
    <w:rsid w:val="00AB5426"/>
    <w:rsid w:val="00AB6D89"/>
    <w:rsid w:val="00AC5E00"/>
    <w:rsid w:val="00AD3BA9"/>
    <w:rsid w:val="00AE0632"/>
    <w:rsid w:val="00AE08BE"/>
    <w:rsid w:val="00AE7EF3"/>
    <w:rsid w:val="00AF1488"/>
    <w:rsid w:val="00AF1A96"/>
    <w:rsid w:val="00AF2721"/>
    <w:rsid w:val="00AF7AB8"/>
    <w:rsid w:val="00B00C02"/>
    <w:rsid w:val="00B0701C"/>
    <w:rsid w:val="00B170D8"/>
    <w:rsid w:val="00B272D0"/>
    <w:rsid w:val="00B3685C"/>
    <w:rsid w:val="00B36BE2"/>
    <w:rsid w:val="00B46647"/>
    <w:rsid w:val="00B524AB"/>
    <w:rsid w:val="00B7042F"/>
    <w:rsid w:val="00B70505"/>
    <w:rsid w:val="00B7172F"/>
    <w:rsid w:val="00B83957"/>
    <w:rsid w:val="00B85FB1"/>
    <w:rsid w:val="00B9328F"/>
    <w:rsid w:val="00BA0F93"/>
    <w:rsid w:val="00BA5A30"/>
    <w:rsid w:val="00BC1840"/>
    <w:rsid w:val="00BD133F"/>
    <w:rsid w:val="00BE0122"/>
    <w:rsid w:val="00BE0BC1"/>
    <w:rsid w:val="00BE4835"/>
    <w:rsid w:val="00BE75DA"/>
    <w:rsid w:val="00BF0216"/>
    <w:rsid w:val="00BF0A4D"/>
    <w:rsid w:val="00BF56E9"/>
    <w:rsid w:val="00C028E1"/>
    <w:rsid w:val="00C05943"/>
    <w:rsid w:val="00C05CF9"/>
    <w:rsid w:val="00C1031F"/>
    <w:rsid w:val="00C13743"/>
    <w:rsid w:val="00C13EFF"/>
    <w:rsid w:val="00C142F9"/>
    <w:rsid w:val="00C26FD1"/>
    <w:rsid w:val="00C30FE9"/>
    <w:rsid w:val="00C35BBB"/>
    <w:rsid w:val="00C43C5C"/>
    <w:rsid w:val="00C44A03"/>
    <w:rsid w:val="00C44E82"/>
    <w:rsid w:val="00C4671A"/>
    <w:rsid w:val="00C633BE"/>
    <w:rsid w:val="00C64221"/>
    <w:rsid w:val="00C72E2A"/>
    <w:rsid w:val="00C81C7A"/>
    <w:rsid w:val="00C859F5"/>
    <w:rsid w:val="00C864EB"/>
    <w:rsid w:val="00C90895"/>
    <w:rsid w:val="00C93F31"/>
    <w:rsid w:val="00CA3837"/>
    <w:rsid w:val="00CB2911"/>
    <w:rsid w:val="00CB33C7"/>
    <w:rsid w:val="00CB52EA"/>
    <w:rsid w:val="00CC5251"/>
    <w:rsid w:val="00CC5B47"/>
    <w:rsid w:val="00CC7191"/>
    <w:rsid w:val="00CD374C"/>
    <w:rsid w:val="00CE06D2"/>
    <w:rsid w:val="00CE31EE"/>
    <w:rsid w:val="00CE69C5"/>
    <w:rsid w:val="00CF1516"/>
    <w:rsid w:val="00CF2997"/>
    <w:rsid w:val="00CF37EF"/>
    <w:rsid w:val="00CF4B93"/>
    <w:rsid w:val="00CF598C"/>
    <w:rsid w:val="00CF5EDF"/>
    <w:rsid w:val="00CF73A5"/>
    <w:rsid w:val="00D05251"/>
    <w:rsid w:val="00D10877"/>
    <w:rsid w:val="00D13B77"/>
    <w:rsid w:val="00D13D27"/>
    <w:rsid w:val="00D149E6"/>
    <w:rsid w:val="00D228A8"/>
    <w:rsid w:val="00D24761"/>
    <w:rsid w:val="00D27D98"/>
    <w:rsid w:val="00D332E9"/>
    <w:rsid w:val="00D34C67"/>
    <w:rsid w:val="00D37289"/>
    <w:rsid w:val="00D41BB9"/>
    <w:rsid w:val="00D45408"/>
    <w:rsid w:val="00D4659C"/>
    <w:rsid w:val="00D57DC8"/>
    <w:rsid w:val="00D6247C"/>
    <w:rsid w:val="00D76E05"/>
    <w:rsid w:val="00D809AD"/>
    <w:rsid w:val="00D81830"/>
    <w:rsid w:val="00D82FBA"/>
    <w:rsid w:val="00D8364B"/>
    <w:rsid w:val="00D857A9"/>
    <w:rsid w:val="00D85D3D"/>
    <w:rsid w:val="00D97C86"/>
    <w:rsid w:val="00DC3C1D"/>
    <w:rsid w:val="00DC6948"/>
    <w:rsid w:val="00DD37EE"/>
    <w:rsid w:val="00DD39CF"/>
    <w:rsid w:val="00DE3394"/>
    <w:rsid w:val="00DE3408"/>
    <w:rsid w:val="00DE737C"/>
    <w:rsid w:val="00DE779D"/>
    <w:rsid w:val="00DF2E2C"/>
    <w:rsid w:val="00DF4CDB"/>
    <w:rsid w:val="00E03214"/>
    <w:rsid w:val="00E05AC3"/>
    <w:rsid w:val="00E072D9"/>
    <w:rsid w:val="00E11440"/>
    <w:rsid w:val="00E11C85"/>
    <w:rsid w:val="00E2322A"/>
    <w:rsid w:val="00E40EA0"/>
    <w:rsid w:val="00E43BE9"/>
    <w:rsid w:val="00E4516A"/>
    <w:rsid w:val="00E50569"/>
    <w:rsid w:val="00E5174A"/>
    <w:rsid w:val="00E5771C"/>
    <w:rsid w:val="00E6209C"/>
    <w:rsid w:val="00E629C3"/>
    <w:rsid w:val="00E64ED1"/>
    <w:rsid w:val="00E7047E"/>
    <w:rsid w:val="00E743C6"/>
    <w:rsid w:val="00E768A5"/>
    <w:rsid w:val="00E83D45"/>
    <w:rsid w:val="00E96C42"/>
    <w:rsid w:val="00EA3FB3"/>
    <w:rsid w:val="00EA72B2"/>
    <w:rsid w:val="00EB1164"/>
    <w:rsid w:val="00EB1F4A"/>
    <w:rsid w:val="00EB3498"/>
    <w:rsid w:val="00EB599B"/>
    <w:rsid w:val="00EB5A0C"/>
    <w:rsid w:val="00EC167C"/>
    <w:rsid w:val="00EC5305"/>
    <w:rsid w:val="00EC577A"/>
    <w:rsid w:val="00ED21FA"/>
    <w:rsid w:val="00ED4943"/>
    <w:rsid w:val="00ED4DB0"/>
    <w:rsid w:val="00ED6500"/>
    <w:rsid w:val="00ED725B"/>
    <w:rsid w:val="00EE7480"/>
    <w:rsid w:val="00EF0094"/>
    <w:rsid w:val="00EF15FE"/>
    <w:rsid w:val="00EF2BF3"/>
    <w:rsid w:val="00EF415F"/>
    <w:rsid w:val="00EF5929"/>
    <w:rsid w:val="00EF73E7"/>
    <w:rsid w:val="00F0352A"/>
    <w:rsid w:val="00F03FD4"/>
    <w:rsid w:val="00F12168"/>
    <w:rsid w:val="00F12A46"/>
    <w:rsid w:val="00F13A92"/>
    <w:rsid w:val="00F1492A"/>
    <w:rsid w:val="00F229E8"/>
    <w:rsid w:val="00F25C59"/>
    <w:rsid w:val="00F32AAD"/>
    <w:rsid w:val="00F33F82"/>
    <w:rsid w:val="00F37790"/>
    <w:rsid w:val="00F428B0"/>
    <w:rsid w:val="00F4333E"/>
    <w:rsid w:val="00F555F9"/>
    <w:rsid w:val="00F55D96"/>
    <w:rsid w:val="00F622C9"/>
    <w:rsid w:val="00F663A7"/>
    <w:rsid w:val="00F6659D"/>
    <w:rsid w:val="00F66F7C"/>
    <w:rsid w:val="00F726A5"/>
    <w:rsid w:val="00F74A6F"/>
    <w:rsid w:val="00F82DAD"/>
    <w:rsid w:val="00F93EB5"/>
    <w:rsid w:val="00F960B9"/>
    <w:rsid w:val="00FA48A9"/>
    <w:rsid w:val="00FA5532"/>
    <w:rsid w:val="00FB4E43"/>
    <w:rsid w:val="00FB7F9C"/>
    <w:rsid w:val="00FC3DCA"/>
    <w:rsid w:val="00FD46D3"/>
    <w:rsid w:val="00FD5EC1"/>
    <w:rsid w:val="00FE0CE0"/>
    <w:rsid w:val="00FE1863"/>
    <w:rsid w:val="00FF5200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D8B20"/>
  <w15:docId w15:val="{AC60BBC3-CC60-43CE-87A4-01A6E97D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A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E2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97F66"/>
    <w:rPr>
      <w:sz w:val="0"/>
      <w:szCs w:val="0"/>
    </w:rPr>
  </w:style>
  <w:style w:type="paragraph" w:styleId="a6">
    <w:name w:val="footnote text"/>
    <w:basedOn w:val="a"/>
    <w:link w:val="a7"/>
    <w:uiPriority w:val="99"/>
    <w:semiHidden/>
    <w:rsid w:val="00A306F7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697F66"/>
    <w:rPr>
      <w:sz w:val="20"/>
      <w:szCs w:val="20"/>
    </w:rPr>
  </w:style>
  <w:style w:type="character" w:styleId="a8">
    <w:name w:val="footnote reference"/>
    <w:uiPriority w:val="99"/>
    <w:semiHidden/>
    <w:rsid w:val="00A306F7"/>
    <w:rPr>
      <w:vertAlign w:val="superscript"/>
    </w:rPr>
  </w:style>
  <w:style w:type="paragraph" w:styleId="a9">
    <w:name w:val="endnote text"/>
    <w:basedOn w:val="a"/>
    <w:link w:val="aa"/>
    <w:uiPriority w:val="99"/>
    <w:semiHidden/>
    <w:rsid w:val="009D3C70"/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semiHidden/>
    <w:rsid w:val="00697F66"/>
    <w:rPr>
      <w:sz w:val="20"/>
      <w:szCs w:val="20"/>
    </w:rPr>
  </w:style>
  <w:style w:type="character" w:styleId="ab">
    <w:name w:val="endnote reference"/>
    <w:uiPriority w:val="99"/>
    <w:semiHidden/>
    <w:rsid w:val="009D3C70"/>
    <w:rPr>
      <w:vertAlign w:val="superscript"/>
    </w:rPr>
  </w:style>
  <w:style w:type="paragraph" w:styleId="ac">
    <w:name w:val="Normal (Web)"/>
    <w:basedOn w:val="a"/>
    <w:uiPriority w:val="99"/>
    <w:rsid w:val="00FF520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1C7B01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B349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B3498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EB349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B3498"/>
    <w:rPr>
      <w:sz w:val="24"/>
      <w:szCs w:val="24"/>
    </w:rPr>
  </w:style>
  <w:style w:type="character" w:customStyle="1" w:styleId="e1ckvoeh1">
    <w:name w:val="e1ckvoeh1"/>
    <w:basedOn w:val="a0"/>
    <w:rsid w:val="00870428"/>
  </w:style>
  <w:style w:type="character" w:customStyle="1" w:styleId="e1ckvoeh0">
    <w:name w:val="e1ckvoeh0"/>
    <w:basedOn w:val="a0"/>
    <w:rsid w:val="00870428"/>
  </w:style>
  <w:style w:type="character" w:styleId="af2">
    <w:name w:val="annotation reference"/>
    <w:basedOn w:val="a0"/>
    <w:uiPriority w:val="99"/>
    <w:semiHidden/>
    <w:unhideWhenUsed/>
    <w:rsid w:val="00911C7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11C7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11C7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1C7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1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774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3250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9250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3879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4800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977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6629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663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3305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5708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18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20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7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503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469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94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8303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0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4422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4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1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8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5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3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44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054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14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638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1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0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895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62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202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1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66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19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7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1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74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9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36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6373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71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8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02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455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98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453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17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2860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12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78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522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68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0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51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7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00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32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5951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75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245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3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420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16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50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5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4972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70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26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96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4968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55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265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60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9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701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036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84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1770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25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49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68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37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504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65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1140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27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125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46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6464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787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07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17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440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59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997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06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802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34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5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19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3925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79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400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75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30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63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36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0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580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65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386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08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9738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09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0153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2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3285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22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037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1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821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6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0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38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8415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3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99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5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94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8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63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61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14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27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3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3494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4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2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162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690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8315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9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9285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3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2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250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0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1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42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18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9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9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7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4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7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93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46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6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0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6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651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93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29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46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71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34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39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4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628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66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3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03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99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50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3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04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57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84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813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86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5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518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4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44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98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17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96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26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1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49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05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08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2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7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24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938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43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9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99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31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1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24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3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1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0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2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2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040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83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21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66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6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79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20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367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05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7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4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15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35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800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0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97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50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348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93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19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9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8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8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21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12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55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53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75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6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5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9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6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90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283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421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987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54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08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1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53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4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22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0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1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937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55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67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592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6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21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03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7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49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180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49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17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94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2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3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4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6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23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648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27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70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41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56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1929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71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18415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352428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450132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125851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03559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01935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141148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917896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47877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833607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905974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15534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346905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275754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283006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2573233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2518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523809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175374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912796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32448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35042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409121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166548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21111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56597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373526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2020508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1468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248034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957173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283632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882858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55090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64253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701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3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08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95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28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62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2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795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6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9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8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4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3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35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3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95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6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28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60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35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4015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96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175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76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9499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64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3717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49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9472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2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74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2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10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45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23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3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4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258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05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611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87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34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73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98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473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761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38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070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78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135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582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4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586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65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083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60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9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4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136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30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80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02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10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96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893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96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3647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601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781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9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18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38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5295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272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28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66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014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06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71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844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828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41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8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28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6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1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2517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55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6736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12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42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2359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1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794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48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0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15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456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01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375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3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604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466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2351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9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10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5454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14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54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64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98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24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6852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7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73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854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34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9918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61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899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18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814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53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959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78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62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7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6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36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99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582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28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2816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5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1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16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11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6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0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70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11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0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92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73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9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66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65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56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057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17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17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87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481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81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83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48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1773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18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044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0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3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43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60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963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13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1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33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606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73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23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42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404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27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81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84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63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39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146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77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9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4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63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19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86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96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37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95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299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89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9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5669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23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965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22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415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6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274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5664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852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2087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88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05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00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0077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37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6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7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5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3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05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177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08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29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11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166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17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01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20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8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16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34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40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1273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74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64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5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1571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99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9542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00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7574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8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69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728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37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943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27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4665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78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847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4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8907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1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4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80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89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584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9272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56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285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37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3160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80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4632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383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77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0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443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50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8671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2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7444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100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09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427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15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055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81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605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6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6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6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2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25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7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79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7162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021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0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7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03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59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97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89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8884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4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6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56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11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5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034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26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4273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64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93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616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526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70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149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217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4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99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22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3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71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0491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04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362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48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464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15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697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00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628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388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39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548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2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4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96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7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7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21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5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93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045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20619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3359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21463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0164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7874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21410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0259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7120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459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1218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DDDDD"/>
            <w:right w:val="none" w:sz="0" w:space="0" w:color="auto"/>
          </w:divBdr>
          <w:divsChild>
            <w:div w:id="15378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6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8179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62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4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6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06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7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95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36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45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40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99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1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05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45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61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05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5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10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9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455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51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83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38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45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51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5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1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2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7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07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0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07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8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07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15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3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52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8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08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647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996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67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466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2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91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13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6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39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95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0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60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1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87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086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87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3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40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9847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91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214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56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7826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61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4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5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21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19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97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256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072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87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7898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86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374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6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22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9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08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30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2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3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0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441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6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41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43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92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7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80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2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7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3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03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737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295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939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83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2324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6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55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40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77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89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7698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444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271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4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063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81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13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82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7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5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1567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01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749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827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0072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132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66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603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46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244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41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6364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75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966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74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531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9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16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4993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10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1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6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8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73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6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53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16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05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0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6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4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48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7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5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22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356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1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92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15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32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48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84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25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164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47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05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78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5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216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89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6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20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95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9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7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4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1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7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4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07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2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028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9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78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73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9525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02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80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10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17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38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8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5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0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23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8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78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8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0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58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1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42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62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51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6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79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06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8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3146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7265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4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5558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9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8075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6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8284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233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44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165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54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758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5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8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6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02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62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453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5269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62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41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90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95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96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01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04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664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6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34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73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412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0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26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52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0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32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42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7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9422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3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08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72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73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7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943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8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95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8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81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71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6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408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42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87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26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242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62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954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4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RUDN-6BED7A0CE7\&#1056;&#1072;&#1073;&#1086;&#1095;&#1080;&#1081;%20&#1089;&#1090;&#1086;&#1083;\&#1057;&#1040;&#1049;&#1058;\&#1064;&#1072;&#1073;&#1083;&#1086;&#1085;&#1099;\&#1058;&#1077;&#1093;&#1085;&#1080;&#1095;&#1077;&#1089;&#1082;&#1086;&#1077;%20&#1047;&#1072;&#1076;&#1072;&#1085;&#1080;&#1077;%20(&#1090;&#1086;&#1074;&#1072;&#1088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7697-05A3-47F2-A127-B03B644E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Техническое Задание (товар)</Template>
  <TotalTime>95</TotalTime>
  <Pages>2</Pages>
  <Words>567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>FINANCE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creator>RUDN</dc:creator>
  <cp:lastModifiedBy>Башмаков Владимир Иванович</cp:lastModifiedBy>
  <cp:revision>31</cp:revision>
  <cp:lastPrinted>2023-08-07T08:31:00Z</cp:lastPrinted>
  <dcterms:created xsi:type="dcterms:W3CDTF">2024-10-14T12:27:00Z</dcterms:created>
  <dcterms:modified xsi:type="dcterms:W3CDTF">2026-08-04T11:33:00Z</dcterms:modified>
</cp:coreProperties>
</file>